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A0D5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ставок туристичного збору на 2020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A0D5C" w:rsidRPr="00FA0D5C" w:rsidRDefault="00FA0D5C" w:rsidP="00FA0D5C">
      <w:pPr>
        <w:ind w:firstLine="720"/>
        <w:rPr>
          <w:sz w:val="28"/>
          <w:szCs w:val="28"/>
        </w:rPr>
      </w:pPr>
      <w:r w:rsidRPr="00FA0D5C">
        <w:rPr>
          <w:sz w:val="28"/>
          <w:szCs w:val="28"/>
        </w:rPr>
        <w:t>Керуючись Податковим кодексом України, Законом України «Про місцеве самоврядування в Україні», беручи до уваги лист Головного Управління ДФС у Львівській області, Винниківська міська рада</w:t>
      </w:r>
    </w:p>
    <w:p w:rsidR="00FA0D5C" w:rsidRPr="00FA0D5C" w:rsidRDefault="00FA0D5C" w:rsidP="00FA0D5C">
      <w:pPr>
        <w:rPr>
          <w:sz w:val="28"/>
          <w:szCs w:val="28"/>
        </w:rPr>
      </w:pPr>
    </w:p>
    <w:p w:rsidR="00FA0D5C" w:rsidRPr="00FA0D5C" w:rsidRDefault="00FA0D5C" w:rsidP="00FA0D5C">
      <w:pPr>
        <w:jc w:val="center"/>
        <w:rPr>
          <w:sz w:val="28"/>
          <w:szCs w:val="28"/>
        </w:rPr>
      </w:pPr>
      <w:bookmarkStart w:id="1" w:name="_GoBack"/>
      <w:bookmarkEnd w:id="1"/>
      <w:r w:rsidRPr="00FA0D5C">
        <w:rPr>
          <w:sz w:val="28"/>
          <w:szCs w:val="28"/>
        </w:rPr>
        <w:t>вирішила:</w:t>
      </w:r>
    </w:p>
    <w:p w:rsidR="00FA0D5C" w:rsidRPr="00FA0D5C" w:rsidRDefault="00FA0D5C" w:rsidP="00FA0D5C">
      <w:pPr>
        <w:rPr>
          <w:sz w:val="28"/>
          <w:szCs w:val="28"/>
        </w:rPr>
      </w:pPr>
    </w:p>
    <w:p w:rsidR="00FA0D5C" w:rsidRPr="00FA0D5C" w:rsidRDefault="00FA0D5C" w:rsidP="00FA0D5C">
      <w:pPr>
        <w:rPr>
          <w:sz w:val="28"/>
          <w:szCs w:val="28"/>
        </w:rPr>
      </w:pPr>
      <w:r w:rsidRPr="00FA0D5C">
        <w:rPr>
          <w:sz w:val="28"/>
          <w:szCs w:val="28"/>
        </w:rPr>
        <w:t>1. Встановити ставку туристичного збору у розмірі  0,1 відсотка для внутрішнього туризму та 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тимчасового розміщення (за кожну добу тимчасового розміщення особи у місцях проживання (ночівлі), визначених підпунктом 268.5.1 пункту 268.5 Податкового кодексу України).</w:t>
      </w:r>
    </w:p>
    <w:p w:rsidR="00FA0D5C" w:rsidRPr="00FA0D5C" w:rsidRDefault="00FA0D5C" w:rsidP="00FA0D5C">
      <w:pPr>
        <w:rPr>
          <w:sz w:val="28"/>
          <w:szCs w:val="28"/>
        </w:rPr>
      </w:pPr>
      <w:r w:rsidRPr="00FA0D5C">
        <w:rPr>
          <w:sz w:val="28"/>
          <w:szCs w:val="28"/>
        </w:rPr>
        <w:t>2. Затвердити Положення про туристичний збір у м. Винники  згідно додатку 1 до даного рішення.</w:t>
      </w:r>
    </w:p>
    <w:p w:rsidR="00FA0D5C" w:rsidRPr="00FA0D5C" w:rsidRDefault="00FA0D5C" w:rsidP="00FA0D5C">
      <w:pPr>
        <w:rPr>
          <w:sz w:val="28"/>
          <w:szCs w:val="28"/>
        </w:rPr>
      </w:pPr>
      <w:r w:rsidRPr="00FA0D5C">
        <w:rPr>
          <w:sz w:val="28"/>
          <w:szCs w:val="28"/>
        </w:rPr>
        <w:t>3. Контроль за виконанням даного рішення покласти на відділ фінансів та економіки.</w:t>
      </w:r>
    </w:p>
    <w:p w:rsidR="00FA0D5C" w:rsidRPr="00FA0D5C" w:rsidRDefault="00FA0D5C" w:rsidP="00FA0D5C">
      <w:pPr>
        <w:rPr>
          <w:sz w:val="28"/>
          <w:szCs w:val="28"/>
        </w:rPr>
      </w:pPr>
    </w:p>
    <w:p w:rsidR="00FA0D5C" w:rsidRPr="00FA0D5C" w:rsidRDefault="00FA0D5C" w:rsidP="00FA0D5C">
      <w:pPr>
        <w:rPr>
          <w:sz w:val="28"/>
          <w:szCs w:val="28"/>
        </w:rPr>
      </w:pPr>
    </w:p>
    <w:p w:rsidR="00FA0D5C" w:rsidRPr="00FA0D5C" w:rsidRDefault="00FA0D5C" w:rsidP="00FA0D5C">
      <w:pPr>
        <w:rPr>
          <w:sz w:val="28"/>
          <w:szCs w:val="28"/>
        </w:rPr>
      </w:pPr>
    </w:p>
    <w:p w:rsidR="00FA0D5C" w:rsidRPr="00FA0D5C" w:rsidRDefault="00FA0D5C" w:rsidP="00FA0D5C">
      <w:pPr>
        <w:rPr>
          <w:sz w:val="28"/>
          <w:szCs w:val="28"/>
        </w:rPr>
      </w:pPr>
    </w:p>
    <w:p w:rsidR="00213958" w:rsidRPr="006F2805" w:rsidRDefault="00FA0D5C" w:rsidP="00FA0D5C">
      <w:pPr>
        <w:rPr>
          <w:sz w:val="28"/>
          <w:szCs w:val="28"/>
        </w:rPr>
      </w:pPr>
      <w:r w:rsidRPr="00FA0D5C">
        <w:rPr>
          <w:sz w:val="28"/>
          <w:szCs w:val="28"/>
        </w:rPr>
        <w:t>Міський голова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8D7" w:rsidRDefault="00B008D7">
      <w:r>
        <w:separator/>
      </w:r>
    </w:p>
  </w:endnote>
  <w:endnote w:type="continuationSeparator" w:id="0">
    <w:p w:rsidR="00B008D7" w:rsidRDefault="00B00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8D7" w:rsidRDefault="00B008D7">
      <w:r>
        <w:separator/>
      </w:r>
    </w:p>
  </w:footnote>
  <w:footnote w:type="continuationSeparator" w:id="0">
    <w:p w:rsidR="00B008D7" w:rsidRDefault="00B008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08D7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0D5C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A36D9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999D1-0C86-437B-B8AA-EDA1FF7B1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836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2023-06-12T11:33:00Z</dcterms:modified>
</cp:coreProperties>
</file>