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A5FD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 оцінки земельної ділянки несільськогосподарського  призначення, що підлягає продажу ЗАТ "ПБО "Львівміськбуд"   на вул.Лісній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A5FD5" w:rsidRPr="004A5FD5" w:rsidRDefault="004A5FD5" w:rsidP="004A5FD5">
      <w:pPr>
        <w:ind w:firstLine="720"/>
        <w:rPr>
          <w:sz w:val="28"/>
          <w:szCs w:val="28"/>
        </w:rPr>
      </w:pPr>
      <w:r w:rsidRPr="004A5FD5">
        <w:rPr>
          <w:sz w:val="28"/>
          <w:szCs w:val="28"/>
        </w:rPr>
        <w:t xml:space="preserve">Розглянувши звернення ЗАТ «ПБО «Львівміськбуд» від 04.06.2019р. №1179/04-18/35 з проханням надати дозвіл на проведення експертної грошової оцінки на продаж земельної ділянки площею 1,1900га для будівництва житлового масиву багатоповерхової забудови, враховуючи згоду на укладання договору про сплату авансового внеску в рахунок оплати ціни земельної ділянки, подані документи, Керуючись ст.144 Конституції України, ст.127, 128 Земельного кодексу України, Законом України «Про місцеве самоврядування в Україні» постановою Кабінету Міністрів України від 22.04.2009 № 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 </w:t>
      </w:r>
    </w:p>
    <w:p w:rsidR="004A5FD5" w:rsidRPr="004A5FD5" w:rsidRDefault="004A5FD5" w:rsidP="004A5FD5">
      <w:pPr>
        <w:rPr>
          <w:sz w:val="28"/>
          <w:szCs w:val="28"/>
        </w:rPr>
      </w:pPr>
    </w:p>
    <w:p w:rsidR="004A5FD5" w:rsidRPr="004A5FD5" w:rsidRDefault="004A5FD5" w:rsidP="004A5FD5">
      <w:pPr>
        <w:jc w:val="center"/>
        <w:rPr>
          <w:sz w:val="28"/>
          <w:szCs w:val="28"/>
        </w:rPr>
      </w:pPr>
      <w:bookmarkStart w:id="1" w:name="_GoBack"/>
      <w:bookmarkEnd w:id="1"/>
      <w:r w:rsidRPr="004A5FD5">
        <w:rPr>
          <w:sz w:val="28"/>
          <w:szCs w:val="28"/>
        </w:rPr>
        <w:t>В И Р І Ш И Л А :</w:t>
      </w:r>
    </w:p>
    <w:p w:rsidR="004A5FD5" w:rsidRPr="004A5FD5" w:rsidRDefault="004A5FD5" w:rsidP="004A5FD5">
      <w:pPr>
        <w:rPr>
          <w:sz w:val="28"/>
          <w:szCs w:val="28"/>
        </w:rPr>
      </w:pPr>
    </w:p>
    <w:p w:rsidR="004A5FD5" w:rsidRPr="004A5FD5" w:rsidRDefault="004A5FD5" w:rsidP="004A5FD5">
      <w:pPr>
        <w:rPr>
          <w:sz w:val="28"/>
          <w:szCs w:val="28"/>
        </w:rPr>
      </w:pPr>
      <w:r w:rsidRPr="004A5FD5">
        <w:rPr>
          <w:sz w:val="28"/>
          <w:szCs w:val="28"/>
        </w:rPr>
        <w:t>1. Затвердити земельну ділянку несільськогосподарського призначення площею 1,1900га (кадастровий номер 4610160300:03:001:0106) на вул.Лісній для продажу ЗАТ «Проектно-будівельне об’єднання «Львівміськбуд» за рахунок земель житлової та громадської забудови</w:t>
      </w:r>
    </w:p>
    <w:p w:rsidR="004A5FD5" w:rsidRPr="004A5FD5" w:rsidRDefault="004A5FD5" w:rsidP="004A5FD5">
      <w:pPr>
        <w:rPr>
          <w:sz w:val="28"/>
          <w:szCs w:val="28"/>
        </w:rPr>
      </w:pPr>
      <w:r w:rsidRPr="004A5FD5">
        <w:rPr>
          <w:sz w:val="28"/>
          <w:szCs w:val="28"/>
        </w:rPr>
        <w:t>для будівництва житлового масиву багатоповерхової забудови.</w:t>
      </w:r>
    </w:p>
    <w:p w:rsidR="004A5FD5" w:rsidRPr="004A5FD5" w:rsidRDefault="004A5FD5" w:rsidP="004A5FD5">
      <w:pPr>
        <w:rPr>
          <w:sz w:val="28"/>
          <w:szCs w:val="28"/>
        </w:rPr>
      </w:pPr>
      <w:r w:rsidRPr="004A5FD5">
        <w:rPr>
          <w:sz w:val="28"/>
          <w:szCs w:val="28"/>
        </w:rPr>
        <w:t>2. Надати дозвіл на проведення експертної грошової оцінки земельної ділянки під приватизованими об’єктами нерухомості площею 1,1900га на вул.Лісній, що підлягає продажу ЗАТ «Проектно-будівельне об’єднання «Львівміськбуд».</w:t>
      </w:r>
    </w:p>
    <w:p w:rsidR="004A5FD5" w:rsidRPr="004A5FD5" w:rsidRDefault="004A5FD5" w:rsidP="004A5FD5">
      <w:pPr>
        <w:rPr>
          <w:sz w:val="28"/>
          <w:szCs w:val="28"/>
        </w:rPr>
      </w:pPr>
      <w:r w:rsidRPr="004A5FD5">
        <w:rPr>
          <w:sz w:val="28"/>
          <w:szCs w:val="28"/>
        </w:rPr>
        <w:lastRenderedPageBreak/>
        <w:t>3. ЗАТ «Проектно-будівельне об’єднання «Львівміськбуд» укласти з Винниківською міською радою договір про оплату авансового внеску в рахунок оплати ціни земельної ділянки на вул.Лісній, що становить 20 відсотків від нормативної грошової оцінки, та сплатити авансовий внесок у сумі 642908,86 (шістсот сорок дві тисячі дев’ятсот вісім) грн. 86 коп. протягом 10-ти робочих днів з дня підписання договору.</w:t>
      </w:r>
    </w:p>
    <w:p w:rsidR="004A5FD5" w:rsidRPr="004A5FD5" w:rsidRDefault="004A5FD5" w:rsidP="004A5FD5">
      <w:pPr>
        <w:rPr>
          <w:sz w:val="28"/>
          <w:szCs w:val="28"/>
        </w:rPr>
      </w:pPr>
      <w:r w:rsidRPr="004A5FD5">
        <w:rPr>
          <w:sz w:val="28"/>
          <w:szCs w:val="28"/>
        </w:rPr>
        <w:t>4. Виконкому Винниківської міської ради після отримання авансового внеску визначити суб’єкта оціночної діяльності для виготовлення експертної грошової оцінки земельної ділянки.</w:t>
      </w:r>
    </w:p>
    <w:p w:rsidR="004A5FD5" w:rsidRPr="004A5FD5" w:rsidRDefault="004A5FD5" w:rsidP="004A5FD5">
      <w:pPr>
        <w:rPr>
          <w:sz w:val="28"/>
          <w:szCs w:val="28"/>
        </w:rPr>
      </w:pPr>
    </w:p>
    <w:p w:rsidR="004A5FD5" w:rsidRPr="004A5FD5" w:rsidRDefault="004A5FD5" w:rsidP="004A5FD5">
      <w:pPr>
        <w:rPr>
          <w:sz w:val="28"/>
          <w:szCs w:val="28"/>
        </w:rPr>
      </w:pPr>
    </w:p>
    <w:p w:rsidR="00213958" w:rsidRPr="006F2805" w:rsidRDefault="004A5FD5" w:rsidP="004A5FD5">
      <w:pPr>
        <w:rPr>
          <w:sz w:val="28"/>
          <w:szCs w:val="28"/>
        </w:rPr>
      </w:pPr>
      <w:r w:rsidRPr="004A5FD5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6CD" w:rsidRDefault="00DB66CD">
      <w:r>
        <w:separator/>
      </w:r>
    </w:p>
  </w:endnote>
  <w:endnote w:type="continuationSeparator" w:id="0">
    <w:p w:rsidR="00DB66CD" w:rsidRDefault="00DB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6CD" w:rsidRDefault="00DB66CD">
      <w:r>
        <w:separator/>
      </w:r>
    </w:p>
  </w:footnote>
  <w:footnote w:type="continuationSeparator" w:id="0">
    <w:p w:rsidR="00DB66CD" w:rsidRDefault="00DB6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5FD5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66C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EC3C8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F9F69-2E1E-41BE-8943-640259041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1619</Words>
  <Characters>923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2023-06-13T08:02:00Z</dcterms:modified>
</cp:coreProperties>
</file>