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1970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F6D7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у статут   МКП "Винниківське"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F6D79" w:rsidRPr="001F6D79" w:rsidRDefault="001F6D79" w:rsidP="001F6D79">
      <w:pPr>
        <w:ind w:firstLine="720"/>
        <w:rPr>
          <w:sz w:val="28"/>
          <w:szCs w:val="28"/>
        </w:rPr>
      </w:pPr>
      <w:r w:rsidRPr="001F6D79">
        <w:rPr>
          <w:sz w:val="28"/>
          <w:szCs w:val="28"/>
        </w:rPr>
        <w:t>Керуючись ст.26 Закону України «Про місцеве самоврядування в Україні», Господарським кодексом України, з метою забезпечення реалізації функцій і завдань, передбачених статутом Малого комунального підприємства «Винниківське», затвердженим рішенням Винниківської міської ради від №360 від 29.12.2011 року, Винниківська міська рада</w:t>
      </w:r>
    </w:p>
    <w:p w:rsidR="001F6D79" w:rsidRPr="001F6D79" w:rsidRDefault="001F6D79" w:rsidP="001F6D79">
      <w:pPr>
        <w:rPr>
          <w:sz w:val="28"/>
          <w:szCs w:val="28"/>
        </w:rPr>
      </w:pPr>
    </w:p>
    <w:p w:rsidR="001F6D79" w:rsidRPr="001F6D79" w:rsidRDefault="001F6D79" w:rsidP="001F6D79">
      <w:pPr>
        <w:jc w:val="center"/>
        <w:rPr>
          <w:sz w:val="28"/>
          <w:szCs w:val="28"/>
        </w:rPr>
      </w:pPr>
      <w:bookmarkStart w:id="1" w:name="_GoBack"/>
      <w:bookmarkEnd w:id="1"/>
      <w:r w:rsidRPr="001F6D79">
        <w:rPr>
          <w:sz w:val="28"/>
          <w:szCs w:val="28"/>
        </w:rPr>
        <w:t>вирішила:</w:t>
      </w:r>
    </w:p>
    <w:p w:rsidR="001F6D79" w:rsidRPr="001F6D79" w:rsidRDefault="001F6D79" w:rsidP="001F6D79">
      <w:pPr>
        <w:rPr>
          <w:sz w:val="28"/>
          <w:szCs w:val="28"/>
        </w:rPr>
      </w:pPr>
    </w:p>
    <w:p w:rsidR="001F6D79" w:rsidRPr="001F6D79" w:rsidRDefault="001F6D79" w:rsidP="001F6D79">
      <w:pPr>
        <w:rPr>
          <w:sz w:val="28"/>
          <w:szCs w:val="28"/>
        </w:rPr>
      </w:pPr>
      <w:r w:rsidRPr="001F6D79">
        <w:rPr>
          <w:sz w:val="28"/>
          <w:szCs w:val="28"/>
        </w:rPr>
        <w:t>1. Збільшити статутний капітал  Малого комунального підприємства «Винниківське» на суму 2 500 000 (два мільйони п’ятсот тисяч) грн.</w:t>
      </w:r>
    </w:p>
    <w:p w:rsidR="001F6D79" w:rsidRPr="001F6D79" w:rsidRDefault="001F6D79" w:rsidP="001F6D79">
      <w:pPr>
        <w:rPr>
          <w:sz w:val="28"/>
          <w:szCs w:val="28"/>
        </w:rPr>
      </w:pPr>
      <w:r w:rsidRPr="001F6D79">
        <w:rPr>
          <w:sz w:val="28"/>
          <w:szCs w:val="28"/>
        </w:rPr>
        <w:t xml:space="preserve">2. Внести зміни у додаток до рішення Винниківської міської ради №360 від 29.12.2011 року «Про затвердження нової редакції статуту МКП «Винниківське» (зі наступними змінами та доповненнями), виклавши пункт 8.1 у новій редакції: «8.1. Для забезпечення фінансово-господарської діяльності Підприємства за рахунок вкладу Власника статутний капітал у розмірі 8 100 000 (вісім мільйонів сто тисяч) гривень, який формується оборотними і необоротними активами». </w:t>
      </w:r>
    </w:p>
    <w:p w:rsidR="001F6D79" w:rsidRPr="001F6D79" w:rsidRDefault="001F6D79" w:rsidP="001F6D79">
      <w:pPr>
        <w:rPr>
          <w:sz w:val="28"/>
          <w:szCs w:val="28"/>
        </w:rPr>
      </w:pPr>
      <w:r w:rsidRPr="001F6D79">
        <w:rPr>
          <w:sz w:val="28"/>
          <w:szCs w:val="28"/>
        </w:rPr>
        <w:t>3. 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:rsidR="001F6D79" w:rsidRPr="001F6D79" w:rsidRDefault="001F6D79" w:rsidP="001F6D79">
      <w:pPr>
        <w:rPr>
          <w:sz w:val="28"/>
          <w:szCs w:val="28"/>
        </w:rPr>
      </w:pPr>
    </w:p>
    <w:p w:rsidR="001F6D79" w:rsidRPr="001F6D79" w:rsidRDefault="001F6D79" w:rsidP="001F6D79">
      <w:pPr>
        <w:rPr>
          <w:sz w:val="28"/>
          <w:szCs w:val="28"/>
        </w:rPr>
      </w:pPr>
    </w:p>
    <w:p w:rsidR="001F6D79" w:rsidRPr="001F6D79" w:rsidRDefault="001F6D79" w:rsidP="001F6D79">
      <w:pPr>
        <w:rPr>
          <w:sz w:val="28"/>
          <w:szCs w:val="28"/>
        </w:rPr>
      </w:pPr>
    </w:p>
    <w:p w:rsidR="001F6D79" w:rsidRPr="001F6D79" w:rsidRDefault="001F6D79" w:rsidP="001F6D79">
      <w:pPr>
        <w:rPr>
          <w:sz w:val="28"/>
          <w:szCs w:val="28"/>
        </w:rPr>
      </w:pPr>
      <w:r w:rsidRPr="001F6D79">
        <w:rPr>
          <w:sz w:val="28"/>
          <w:szCs w:val="28"/>
        </w:rPr>
        <w:t>Секретар ради                                                             І. Жуковський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5FE4" w:rsidRDefault="00765FE4">
      <w:r>
        <w:separator/>
      </w:r>
    </w:p>
  </w:endnote>
  <w:endnote w:type="continuationSeparator" w:id="0">
    <w:p w:rsidR="00765FE4" w:rsidRDefault="00765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5FE4" w:rsidRDefault="00765FE4">
      <w:r>
        <w:separator/>
      </w:r>
    </w:p>
  </w:footnote>
  <w:footnote w:type="continuationSeparator" w:id="0">
    <w:p w:rsidR="00765FE4" w:rsidRDefault="00765F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F6D79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65FE4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832D8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100DA0-98EA-4579-8714-393FA67CB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988</Words>
  <Characters>564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2023-06-19T07:40:00Z</dcterms:modified>
</cp:coreProperties>
</file>