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D36A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2018рік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D36A6" w:rsidRPr="003D36A6" w:rsidRDefault="003D36A6" w:rsidP="003D36A6">
      <w:pPr>
        <w:ind w:firstLine="720"/>
        <w:rPr>
          <w:sz w:val="28"/>
          <w:szCs w:val="28"/>
        </w:rPr>
      </w:pPr>
      <w:r w:rsidRPr="003D36A6">
        <w:rPr>
          <w:sz w:val="28"/>
          <w:szCs w:val="28"/>
        </w:rPr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рік»,  Винниківська міська рада</w:t>
      </w:r>
    </w:p>
    <w:p w:rsidR="003D36A6" w:rsidRPr="003D36A6" w:rsidRDefault="003D36A6" w:rsidP="003D36A6">
      <w:pPr>
        <w:rPr>
          <w:sz w:val="28"/>
          <w:szCs w:val="28"/>
        </w:rPr>
      </w:pPr>
    </w:p>
    <w:p w:rsidR="003D36A6" w:rsidRPr="003D36A6" w:rsidRDefault="003D36A6" w:rsidP="003D36A6">
      <w:pPr>
        <w:rPr>
          <w:sz w:val="28"/>
          <w:szCs w:val="28"/>
        </w:rPr>
      </w:pPr>
    </w:p>
    <w:p w:rsidR="003D36A6" w:rsidRPr="003D36A6" w:rsidRDefault="003D36A6" w:rsidP="003D36A6">
      <w:pPr>
        <w:rPr>
          <w:sz w:val="28"/>
          <w:szCs w:val="28"/>
        </w:rPr>
      </w:pPr>
    </w:p>
    <w:p w:rsidR="003D36A6" w:rsidRPr="003D36A6" w:rsidRDefault="003D36A6" w:rsidP="003D36A6">
      <w:pPr>
        <w:rPr>
          <w:sz w:val="28"/>
          <w:szCs w:val="28"/>
        </w:rPr>
      </w:pPr>
    </w:p>
    <w:p w:rsidR="003D36A6" w:rsidRPr="003D36A6" w:rsidRDefault="003D36A6" w:rsidP="003D36A6">
      <w:pPr>
        <w:jc w:val="center"/>
        <w:rPr>
          <w:sz w:val="28"/>
          <w:szCs w:val="28"/>
        </w:rPr>
      </w:pPr>
      <w:bookmarkStart w:id="1" w:name="_GoBack"/>
      <w:bookmarkEnd w:id="1"/>
      <w:r w:rsidRPr="003D36A6">
        <w:rPr>
          <w:sz w:val="28"/>
          <w:szCs w:val="28"/>
        </w:rPr>
        <w:t>ВИРІШИЛА:</w:t>
      </w:r>
    </w:p>
    <w:p w:rsidR="003D36A6" w:rsidRPr="003D36A6" w:rsidRDefault="003D36A6" w:rsidP="003D36A6">
      <w:pPr>
        <w:rPr>
          <w:sz w:val="28"/>
          <w:szCs w:val="28"/>
        </w:rPr>
      </w:pPr>
      <w:r w:rsidRPr="003D36A6">
        <w:rPr>
          <w:sz w:val="28"/>
          <w:szCs w:val="28"/>
        </w:rPr>
        <w:t>1. Внести зміни до розподілу видатків міського бюджету м.Винники на 2018 рік/додаток №1/</w:t>
      </w:r>
    </w:p>
    <w:p w:rsidR="003D36A6" w:rsidRPr="003D36A6" w:rsidRDefault="003D36A6" w:rsidP="003D36A6">
      <w:pPr>
        <w:rPr>
          <w:sz w:val="28"/>
          <w:szCs w:val="28"/>
        </w:rPr>
      </w:pPr>
      <w:r w:rsidRPr="003D36A6">
        <w:rPr>
          <w:sz w:val="28"/>
          <w:szCs w:val="28"/>
        </w:rPr>
        <w:t>2. Внести зміни до «Переліку об’єктів, видатки на які у 2018 році будуть проводитись за рахунок коштів бюджету розвитку /додаток №2/.</w:t>
      </w:r>
    </w:p>
    <w:p w:rsidR="003D36A6" w:rsidRPr="003D36A6" w:rsidRDefault="003D36A6" w:rsidP="003D36A6">
      <w:pPr>
        <w:rPr>
          <w:sz w:val="28"/>
          <w:szCs w:val="28"/>
        </w:rPr>
      </w:pPr>
      <w:r w:rsidRPr="003D36A6">
        <w:rPr>
          <w:sz w:val="28"/>
          <w:szCs w:val="28"/>
        </w:rPr>
        <w:t>3.  Затвердити уточнений «Перелік об`ктів, видатки на які у 2018 році будуть  проводитись  за рахунок коштів бюджету розвитку»/ додаток №3/</w:t>
      </w:r>
    </w:p>
    <w:p w:rsidR="003D36A6" w:rsidRPr="003D36A6" w:rsidRDefault="003D36A6" w:rsidP="003D36A6">
      <w:pPr>
        <w:rPr>
          <w:sz w:val="28"/>
          <w:szCs w:val="28"/>
        </w:rPr>
      </w:pPr>
      <w:r w:rsidRPr="003D36A6">
        <w:rPr>
          <w:sz w:val="28"/>
          <w:szCs w:val="28"/>
        </w:rPr>
        <w:t>4.   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                               .</w:t>
      </w:r>
    </w:p>
    <w:p w:rsidR="003D36A6" w:rsidRPr="003D36A6" w:rsidRDefault="003D36A6" w:rsidP="003D36A6">
      <w:pPr>
        <w:rPr>
          <w:sz w:val="28"/>
          <w:szCs w:val="28"/>
        </w:rPr>
      </w:pPr>
      <w:r w:rsidRPr="003D36A6">
        <w:rPr>
          <w:sz w:val="28"/>
          <w:szCs w:val="28"/>
        </w:rPr>
        <w:t xml:space="preserve"> </w:t>
      </w:r>
    </w:p>
    <w:p w:rsidR="003D36A6" w:rsidRPr="003D36A6" w:rsidRDefault="003D36A6" w:rsidP="003D36A6">
      <w:pPr>
        <w:rPr>
          <w:sz w:val="28"/>
          <w:szCs w:val="28"/>
        </w:rPr>
      </w:pPr>
    </w:p>
    <w:p w:rsidR="003D36A6" w:rsidRPr="003D36A6" w:rsidRDefault="003D36A6" w:rsidP="003D36A6">
      <w:pPr>
        <w:rPr>
          <w:sz w:val="28"/>
          <w:szCs w:val="28"/>
        </w:rPr>
      </w:pPr>
    </w:p>
    <w:p w:rsidR="003D36A6" w:rsidRPr="003D36A6" w:rsidRDefault="003D36A6" w:rsidP="003D36A6">
      <w:pPr>
        <w:rPr>
          <w:sz w:val="28"/>
          <w:szCs w:val="28"/>
        </w:rPr>
      </w:pPr>
    </w:p>
    <w:p w:rsidR="003D36A6" w:rsidRPr="003D36A6" w:rsidRDefault="003D36A6" w:rsidP="003D36A6">
      <w:pPr>
        <w:rPr>
          <w:sz w:val="28"/>
          <w:szCs w:val="28"/>
        </w:rPr>
      </w:pPr>
    </w:p>
    <w:p w:rsidR="00213958" w:rsidRPr="003D36A6" w:rsidRDefault="003D36A6" w:rsidP="003D36A6">
      <w:pPr>
        <w:rPr>
          <w:sz w:val="28"/>
          <w:szCs w:val="28"/>
        </w:rPr>
      </w:pPr>
      <w:r w:rsidRPr="003D36A6">
        <w:rPr>
          <w:sz w:val="28"/>
          <w:szCs w:val="28"/>
        </w:rPr>
        <w:t xml:space="preserve">Міський голова       </w:t>
      </w:r>
      <w:r w:rsidRPr="003D36A6">
        <w:rPr>
          <w:sz w:val="28"/>
          <w:szCs w:val="28"/>
        </w:rPr>
        <w:tab/>
      </w:r>
      <w:r w:rsidRPr="003D36A6">
        <w:rPr>
          <w:sz w:val="28"/>
          <w:szCs w:val="28"/>
        </w:rPr>
        <w:tab/>
      </w:r>
      <w:r w:rsidRPr="003D36A6">
        <w:rPr>
          <w:sz w:val="28"/>
          <w:szCs w:val="28"/>
        </w:rPr>
        <w:tab/>
        <w:t xml:space="preserve">                      Квурт</w:t>
      </w:r>
    </w:p>
    <w:sectPr w:rsidR="00213958" w:rsidRPr="003D36A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5D0" w:rsidRDefault="00E115D0">
      <w:r>
        <w:separator/>
      </w:r>
    </w:p>
  </w:endnote>
  <w:endnote w:type="continuationSeparator" w:id="0">
    <w:p w:rsidR="00E115D0" w:rsidRDefault="00E11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5D0" w:rsidRDefault="00E115D0">
      <w:r>
        <w:separator/>
      </w:r>
    </w:p>
  </w:footnote>
  <w:footnote w:type="continuationSeparator" w:id="0">
    <w:p w:rsidR="00E115D0" w:rsidRDefault="00E11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6A6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115D0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F37F7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ABDA7-6D39-474D-8A1E-E39E79E2D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812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2023-05-01T08:51:00Z</dcterms:modified>
</cp:coreProperties>
</file>