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2002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1123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звіту про незалежну оцінку   об'єкта по вул. Галицька, 1а  в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11234" w:rsidRPr="00F11234" w:rsidRDefault="00F11234" w:rsidP="00F11234">
      <w:pPr>
        <w:ind w:firstLine="720"/>
        <w:rPr>
          <w:sz w:val="28"/>
          <w:szCs w:val="28"/>
        </w:rPr>
      </w:pPr>
      <w:r w:rsidRPr="00F11234">
        <w:rPr>
          <w:sz w:val="28"/>
          <w:szCs w:val="28"/>
        </w:rPr>
        <w:t>Керуючись Законами України «Про приватизацію державного майна», «Про місцеве самоврядування в Україні», враховуючи пропозиції постійної депутатської комісії з питань житлово-комунального господарства та транспортної політики , Винниківська міська рада -</w:t>
      </w:r>
    </w:p>
    <w:p w:rsidR="00F11234" w:rsidRDefault="00F11234" w:rsidP="00F11234">
      <w:pPr>
        <w:rPr>
          <w:sz w:val="28"/>
          <w:szCs w:val="28"/>
        </w:rPr>
      </w:pPr>
      <w:r w:rsidRPr="00F11234">
        <w:rPr>
          <w:sz w:val="28"/>
          <w:szCs w:val="28"/>
        </w:rPr>
        <w:t xml:space="preserve">                                               </w:t>
      </w:r>
    </w:p>
    <w:p w:rsidR="00F11234" w:rsidRDefault="00F11234" w:rsidP="00F11234">
      <w:pPr>
        <w:jc w:val="center"/>
        <w:rPr>
          <w:sz w:val="28"/>
          <w:szCs w:val="28"/>
        </w:rPr>
      </w:pPr>
      <w:bookmarkStart w:id="1" w:name="_GoBack"/>
      <w:bookmarkEnd w:id="1"/>
      <w:r w:rsidRPr="00F11234">
        <w:rPr>
          <w:sz w:val="28"/>
          <w:szCs w:val="28"/>
        </w:rPr>
        <w:t>ВИРІШИЛА:</w:t>
      </w:r>
    </w:p>
    <w:p w:rsidR="00F11234" w:rsidRPr="00F11234" w:rsidRDefault="00F11234" w:rsidP="00F11234">
      <w:pPr>
        <w:rPr>
          <w:sz w:val="28"/>
          <w:szCs w:val="28"/>
        </w:rPr>
      </w:pPr>
    </w:p>
    <w:p w:rsidR="00F11234" w:rsidRPr="00F11234" w:rsidRDefault="00F11234" w:rsidP="00F11234">
      <w:pPr>
        <w:rPr>
          <w:sz w:val="28"/>
          <w:szCs w:val="28"/>
        </w:rPr>
      </w:pPr>
      <w:r w:rsidRPr="00F11234">
        <w:rPr>
          <w:sz w:val="28"/>
          <w:szCs w:val="28"/>
        </w:rPr>
        <w:t>1.</w:t>
      </w:r>
      <w:r w:rsidRPr="00F11234">
        <w:rPr>
          <w:sz w:val="28"/>
          <w:szCs w:val="28"/>
        </w:rPr>
        <w:tab/>
        <w:t>Затвердити звіт про незалежну оцінку об’єкта – нежитлову будівлю, загальною площею 92,3 кв.м., яка розташована по вул. Галицька, 1а в м. Винники, що виконаний ТзОВ «ЕКСПЕРТ ІН», на суму 61700 (шістдесят одна тисяча сімсот) грн. без урахування ПДВ.</w:t>
      </w:r>
    </w:p>
    <w:p w:rsidR="00F11234" w:rsidRPr="00F11234" w:rsidRDefault="00F11234" w:rsidP="00F11234">
      <w:pPr>
        <w:rPr>
          <w:sz w:val="28"/>
          <w:szCs w:val="28"/>
        </w:rPr>
      </w:pPr>
      <w:r w:rsidRPr="00F11234">
        <w:rPr>
          <w:sz w:val="28"/>
          <w:szCs w:val="28"/>
        </w:rPr>
        <w:t>2.</w:t>
      </w:r>
      <w:r w:rsidRPr="00F11234">
        <w:rPr>
          <w:sz w:val="28"/>
          <w:szCs w:val="28"/>
        </w:rPr>
        <w:tab/>
        <w:t>Виконавчому комітету Винниківської міської ради прийняти на баланс нежитлову будівлю, загальною площею 92.3 кв.м., яка розташована по вул. Галицька,1а в м. Винники.</w:t>
      </w:r>
    </w:p>
    <w:p w:rsidR="00F11234" w:rsidRPr="00F11234" w:rsidRDefault="00F11234" w:rsidP="00F11234">
      <w:pPr>
        <w:rPr>
          <w:sz w:val="28"/>
          <w:szCs w:val="28"/>
        </w:rPr>
      </w:pPr>
      <w:r w:rsidRPr="00F11234">
        <w:rPr>
          <w:sz w:val="28"/>
          <w:szCs w:val="28"/>
        </w:rPr>
        <w:t>3.</w:t>
      </w:r>
      <w:r w:rsidRPr="00F11234">
        <w:rPr>
          <w:sz w:val="28"/>
          <w:szCs w:val="28"/>
        </w:rPr>
        <w:tab/>
        <w:t>Контроль за виконанням даного рішення покласти на заступника міського голови з житлово – комунального господарства та фінансової політики.</w:t>
      </w:r>
    </w:p>
    <w:p w:rsidR="00F11234" w:rsidRPr="00F11234" w:rsidRDefault="00F11234" w:rsidP="00F11234">
      <w:pPr>
        <w:rPr>
          <w:sz w:val="28"/>
          <w:szCs w:val="28"/>
        </w:rPr>
      </w:pPr>
    </w:p>
    <w:p w:rsidR="00F11234" w:rsidRPr="00F11234" w:rsidRDefault="00F11234" w:rsidP="00F11234">
      <w:pPr>
        <w:rPr>
          <w:sz w:val="28"/>
          <w:szCs w:val="28"/>
        </w:rPr>
      </w:pPr>
    </w:p>
    <w:p w:rsidR="00F11234" w:rsidRPr="00F11234" w:rsidRDefault="00F11234" w:rsidP="00F11234">
      <w:pPr>
        <w:rPr>
          <w:sz w:val="28"/>
          <w:szCs w:val="28"/>
        </w:rPr>
      </w:pPr>
      <w:r w:rsidRPr="00F11234">
        <w:rPr>
          <w:sz w:val="28"/>
          <w:szCs w:val="28"/>
        </w:rPr>
        <w:t xml:space="preserve">        Міський голова</w:t>
      </w:r>
      <w:r w:rsidRPr="00F11234">
        <w:rPr>
          <w:sz w:val="28"/>
          <w:szCs w:val="28"/>
        </w:rPr>
        <w:tab/>
      </w:r>
      <w:r w:rsidRPr="00F11234">
        <w:rPr>
          <w:sz w:val="28"/>
          <w:szCs w:val="28"/>
        </w:rPr>
        <w:tab/>
      </w:r>
      <w:r w:rsidRPr="00F11234">
        <w:rPr>
          <w:sz w:val="28"/>
          <w:szCs w:val="28"/>
        </w:rPr>
        <w:tab/>
      </w:r>
      <w:r w:rsidRPr="00F11234">
        <w:rPr>
          <w:sz w:val="28"/>
          <w:szCs w:val="28"/>
        </w:rPr>
        <w:tab/>
      </w:r>
      <w:r w:rsidRPr="00F11234">
        <w:rPr>
          <w:sz w:val="28"/>
          <w:szCs w:val="28"/>
        </w:rPr>
        <w:tab/>
        <w:t xml:space="preserve">      Квурт В.Л.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4C5" w:rsidRDefault="001D54C5">
      <w:r>
        <w:separator/>
      </w:r>
    </w:p>
  </w:endnote>
  <w:endnote w:type="continuationSeparator" w:id="0">
    <w:p w:rsidR="001D54C5" w:rsidRDefault="001D5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4C5" w:rsidRDefault="001D54C5">
      <w:r>
        <w:separator/>
      </w:r>
    </w:p>
  </w:footnote>
  <w:footnote w:type="continuationSeparator" w:id="0">
    <w:p w:rsidR="001D54C5" w:rsidRDefault="001D54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54C5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1234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D0118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171E0-D3A8-4E1D-B4D3-6D036C3B2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863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2023-06-21T11:58:00Z</dcterms:modified>
</cp:coreProperties>
</file>