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566E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66E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реорганізацію структури виконавчих органів   Винниківської міської ради, загальної чисельності   апарату ради та її виконавчих органів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66E7" w:rsidRPr="00A566E7" w:rsidRDefault="00A566E7" w:rsidP="00A566E7">
      <w:pPr>
        <w:ind w:firstLine="720"/>
        <w:rPr>
          <w:sz w:val="28"/>
          <w:szCs w:val="28"/>
        </w:rPr>
      </w:pPr>
      <w:r w:rsidRPr="00A566E7">
        <w:rPr>
          <w:sz w:val="28"/>
          <w:szCs w:val="28"/>
        </w:rPr>
        <w:t>Розглянувши пропозиції міського голови міста Винники щодо структури виконавчих органів Винниківської міської ради, загальної чисельності апарату ради та її виконавчих органів, з метою забезпечення виконання покладених завдань на місцеве самоврядування, підвищення ефективності управління виконавчими органами Винниківської міської ради, керуючись пп. 5 п. 1 ст. 26, пп. 6 п. 4 ст. 42 Закону України «Про місцеве самоврядування в Україні», додатком 50 до Постанови Кабінету Міністрів України №268 від 09.03.2006 р. «Про упорядкування структури та умов оплати праці працівників апарату органів виконавчої влади, органів прокуратури, судів та інших органів», з метою забезпечення вимог Конституції України, законів України, Закону України «Про державну реєстрацію речових прав на нерухоме майно та їх обтяжень», організації належної роботи Винниківська міська рада:</w:t>
      </w: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jc w:val="center"/>
        <w:rPr>
          <w:sz w:val="28"/>
          <w:szCs w:val="28"/>
        </w:rPr>
      </w:pPr>
      <w:r w:rsidRPr="00A566E7">
        <w:rPr>
          <w:sz w:val="28"/>
          <w:szCs w:val="28"/>
        </w:rPr>
        <w:t>вирішила:</w:t>
      </w: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1. Реорганізувати структуру виконавчих органів Винниківської міської ради згідно Додатку №1 до даного рішення.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 xml:space="preserve">2. Утворити Відділ державної реєстрації та затвердити Положення про Відділ державної реєстрації. (Додаток №2). 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3. Затвердити загальну чисельність структури апарату виконавчого комітету Винниківської міської ради у кількості 55 осіб.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4. Внести зміни в рішення Винниківської міської ради про розмежування повноважень між виконавчими органами Винниківської міської ради відповідно до Додатку №3.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lastRenderedPageBreak/>
        <w:t>5. Встановити, що штатний розпис апарату виконавчого комітету Винниківської міської ради формується та затверджується міським головою з урахуванням Додатку №1 до даного рішення. Міський голова має право в межах загальної чисельності та структури апарату виконавчого комітету Винниківської міської ради встановлювати своїм розпорядження  посади начальника відділу, державного реєстратора, головного спеціаліста, провідного спеціаліста, спеціаліста І категорії, спеціаліста ІІ категорії та (або) спеціаліста.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6. Про набуття повноважень у сфері державної реєстрації речових прав на нерухоме майна та їх обтяжень, а також у сфері державної реєстрації юридичних осіб та фізичних осіб -підприємців Виконавчим комітетом Винниківської міської ради.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7. Звільнити з посади директора Комунального підприємства «Реєстрація майна та бізнесу» Працювитого Богдана Романовича з 12.11.2019 р.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8. Директором Комунального підприємства «Реєстрація майна та бізнесу» призначити Єлецьких Андрія Сергійовича з 13.11.2019 р.</w:t>
      </w: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>9. Контроль за виконанням рішення покласти на керуючого справами виконавчого комітету.</w:t>
      </w: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rPr>
          <w:sz w:val="28"/>
          <w:szCs w:val="28"/>
        </w:rPr>
      </w:pPr>
      <w:r w:rsidRPr="00A566E7">
        <w:rPr>
          <w:sz w:val="28"/>
          <w:szCs w:val="28"/>
        </w:rPr>
        <w:t xml:space="preserve">Міський голова 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A566E7">
        <w:rPr>
          <w:sz w:val="28"/>
          <w:szCs w:val="28"/>
        </w:rPr>
        <w:t xml:space="preserve">                                                                  В. Квурт</w:t>
      </w:r>
    </w:p>
    <w:p w:rsidR="00A566E7" w:rsidRPr="00A566E7" w:rsidRDefault="00A566E7" w:rsidP="00A566E7">
      <w:pPr>
        <w:rPr>
          <w:sz w:val="28"/>
          <w:szCs w:val="28"/>
        </w:rPr>
      </w:pPr>
    </w:p>
    <w:p w:rsidR="00A566E7" w:rsidRPr="00A566E7" w:rsidRDefault="00A566E7" w:rsidP="00A566E7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40C" w:rsidRDefault="00FF640C">
      <w:r>
        <w:separator/>
      </w:r>
    </w:p>
  </w:endnote>
  <w:endnote w:type="continuationSeparator" w:id="0">
    <w:p w:rsidR="00FF640C" w:rsidRDefault="00FF6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40C" w:rsidRDefault="00FF640C">
      <w:r>
        <w:separator/>
      </w:r>
    </w:p>
  </w:footnote>
  <w:footnote w:type="continuationSeparator" w:id="0">
    <w:p w:rsidR="00FF640C" w:rsidRDefault="00FF6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6E7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F1D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F8469-2700-4D65-A1DC-212C47491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1956</Words>
  <Characters>1116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2023-06-27T12:07:00Z</dcterms:modified>
</cp:coreProperties>
</file>