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14981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2088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1498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гр.Скомаровській М.Я.,  гр.Скомаровському О.Я., гр.Максимович С.І.   та гр.Максимович Н.П. на розроблення   технічної документації із землеустрою щодо   встановлення (відновлення) меж земельної ділянки   в натурі (на місцевості) для обслуговування житлового   будинку, господарських будівель і споруд   по вул.Б.Хмельницького, 25а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14981" w:rsidRPr="00514981" w:rsidRDefault="00514981" w:rsidP="00514981">
      <w:pPr>
        <w:ind w:firstLine="720"/>
        <w:rPr>
          <w:sz w:val="28"/>
          <w:szCs w:val="28"/>
        </w:rPr>
      </w:pPr>
      <w:r w:rsidRPr="00514981">
        <w:rPr>
          <w:sz w:val="28"/>
          <w:szCs w:val="28"/>
        </w:rPr>
        <w:t>Розглянувши заяву гр.Скомаровської М.Я., гр.Скомаровського О.Я., гр.Максимович С.І. та гр.Максимович Н.П.,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–</w:t>
      </w:r>
    </w:p>
    <w:p w:rsidR="00514981" w:rsidRPr="00514981" w:rsidRDefault="00514981" w:rsidP="00514981">
      <w:pPr>
        <w:rPr>
          <w:sz w:val="28"/>
          <w:szCs w:val="28"/>
        </w:rPr>
      </w:pPr>
    </w:p>
    <w:p w:rsidR="00514981" w:rsidRPr="00514981" w:rsidRDefault="00514981" w:rsidP="00514981">
      <w:pPr>
        <w:jc w:val="center"/>
        <w:rPr>
          <w:sz w:val="28"/>
          <w:szCs w:val="28"/>
        </w:rPr>
      </w:pPr>
      <w:bookmarkStart w:id="1" w:name="_GoBack"/>
      <w:bookmarkEnd w:id="1"/>
      <w:r w:rsidRPr="00514981">
        <w:rPr>
          <w:sz w:val="28"/>
          <w:szCs w:val="28"/>
        </w:rPr>
        <w:t>ВИРІШИЛА:</w:t>
      </w:r>
    </w:p>
    <w:p w:rsidR="00514981" w:rsidRPr="00514981" w:rsidRDefault="00514981" w:rsidP="00514981">
      <w:pPr>
        <w:rPr>
          <w:sz w:val="28"/>
          <w:szCs w:val="28"/>
        </w:rPr>
      </w:pPr>
    </w:p>
    <w:p w:rsidR="00514981" w:rsidRPr="00514981" w:rsidRDefault="00514981" w:rsidP="00514981">
      <w:pPr>
        <w:rPr>
          <w:sz w:val="28"/>
          <w:szCs w:val="28"/>
        </w:rPr>
      </w:pPr>
      <w:r w:rsidRPr="00514981">
        <w:rPr>
          <w:sz w:val="28"/>
          <w:szCs w:val="28"/>
        </w:rPr>
        <w:t>1.</w:t>
      </w:r>
      <w:r w:rsidRPr="00514981">
        <w:rPr>
          <w:sz w:val="28"/>
          <w:szCs w:val="28"/>
        </w:rPr>
        <w:tab/>
        <w:t>Надати дозвіл гр.Скомаровській Марті Яремівні, гр.Скомаровському Олександру Яремовичу, гр.Максимович Соломії Ігорівні та гр.Максимович Наталії Петрівні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0,1000 га для обслуговування житлового будинку, господарських будівель і споруд по вул.Б.Хмельницького, 25а у м.Винники (графічний додаток №1).</w:t>
      </w:r>
    </w:p>
    <w:p w:rsidR="00514981" w:rsidRPr="00514981" w:rsidRDefault="00514981" w:rsidP="00514981">
      <w:pPr>
        <w:rPr>
          <w:sz w:val="28"/>
          <w:szCs w:val="28"/>
        </w:rPr>
      </w:pPr>
      <w:r w:rsidRPr="00514981">
        <w:rPr>
          <w:sz w:val="28"/>
          <w:szCs w:val="28"/>
        </w:rPr>
        <w:lastRenderedPageBreak/>
        <w:t>2.</w:t>
      </w:r>
      <w:r w:rsidRPr="00514981">
        <w:rPr>
          <w:sz w:val="28"/>
          <w:szCs w:val="28"/>
        </w:rPr>
        <w:tab/>
        <w:t>Гр.Скомаровській Марті Яремівні, гр.Скомаровському Олександру Яремовичу, гр.Максимович Соломії Ігорівні та гр.Максимович Наталії Петрівні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514981" w:rsidRPr="00514981" w:rsidRDefault="00514981" w:rsidP="00514981">
      <w:pPr>
        <w:rPr>
          <w:sz w:val="28"/>
          <w:szCs w:val="28"/>
        </w:rPr>
      </w:pPr>
    </w:p>
    <w:p w:rsidR="00514981" w:rsidRPr="00514981" w:rsidRDefault="00514981" w:rsidP="00514981">
      <w:pPr>
        <w:rPr>
          <w:sz w:val="28"/>
          <w:szCs w:val="28"/>
        </w:rPr>
      </w:pPr>
    </w:p>
    <w:p w:rsidR="00514981" w:rsidRPr="00514981" w:rsidRDefault="00514981" w:rsidP="00514981">
      <w:pPr>
        <w:rPr>
          <w:sz w:val="28"/>
          <w:szCs w:val="28"/>
        </w:rPr>
      </w:pPr>
    </w:p>
    <w:p w:rsidR="00514981" w:rsidRPr="00514981" w:rsidRDefault="00514981" w:rsidP="00514981">
      <w:pPr>
        <w:rPr>
          <w:sz w:val="28"/>
          <w:szCs w:val="28"/>
        </w:rPr>
      </w:pPr>
      <w:r w:rsidRPr="00514981">
        <w:rPr>
          <w:sz w:val="28"/>
          <w:szCs w:val="28"/>
        </w:rPr>
        <w:t>Міський голова</w:t>
      </w:r>
      <w:r w:rsidRPr="00514981">
        <w:rPr>
          <w:sz w:val="28"/>
          <w:szCs w:val="28"/>
        </w:rPr>
        <w:tab/>
      </w:r>
      <w:r w:rsidRPr="00514981">
        <w:rPr>
          <w:sz w:val="28"/>
          <w:szCs w:val="28"/>
        </w:rPr>
        <w:tab/>
      </w:r>
      <w:r w:rsidRPr="00514981">
        <w:rPr>
          <w:sz w:val="28"/>
          <w:szCs w:val="28"/>
        </w:rPr>
        <w:tab/>
      </w:r>
      <w:r w:rsidRPr="00514981">
        <w:rPr>
          <w:sz w:val="28"/>
          <w:szCs w:val="28"/>
        </w:rPr>
        <w:tab/>
      </w:r>
      <w:r w:rsidRPr="00514981">
        <w:rPr>
          <w:sz w:val="28"/>
          <w:szCs w:val="28"/>
        </w:rPr>
        <w:tab/>
      </w:r>
      <w:r w:rsidRPr="00514981">
        <w:rPr>
          <w:sz w:val="28"/>
          <w:szCs w:val="28"/>
        </w:rPr>
        <w:tab/>
      </w:r>
      <w:r w:rsidRPr="00514981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50C" w:rsidRDefault="001D050C">
      <w:r>
        <w:separator/>
      </w:r>
    </w:p>
  </w:endnote>
  <w:endnote w:type="continuationSeparator" w:id="0">
    <w:p w:rsidR="001D050C" w:rsidRDefault="001D0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50C" w:rsidRDefault="001D050C">
      <w:r>
        <w:separator/>
      </w:r>
    </w:p>
  </w:footnote>
  <w:footnote w:type="continuationSeparator" w:id="0">
    <w:p w:rsidR="001D050C" w:rsidRDefault="001D05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050C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4981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7A98C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F4F5FC-E1BF-40F7-AECD-BFB9EAF44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1236</Words>
  <Characters>706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2023-06-29T07:38:00Z</dcterms:modified>
</cp:coreProperties>
</file>