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7B7716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2079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B771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ОСББ "На Галицькій"   проекту землеустрою щодо відведення земельної   ділянки та надання земельної ділянки в оренду   на вул.Галицькій, 32 у м.Винники.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B7716" w:rsidRPr="007B7716" w:rsidRDefault="007B7716" w:rsidP="007B7716">
      <w:pPr>
        <w:ind w:firstLine="720"/>
        <w:rPr>
          <w:sz w:val="28"/>
          <w:szCs w:val="28"/>
        </w:rPr>
      </w:pPr>
      <w:r w:rsidRPr="007B7716">
        <w:rPr>
          <w:sz w:val="28"/>
          <w:szCs w:val="28"/>
        </w:rPr>
        <w:t xml:space="preserve">Розглянувши заяву голови ОСББ Голіян Г.О., проект землеустрою щодо відведення земельної ділянки, враховуючи рішення 13-ї сесії Винниківської міської ради від 06.12.2018р. №1627, Керуючись Законом України «Про місцеве самоврядування в Україні», Законом України «Про оренду землі», ст.12, 93, 123, 124 Земельного кодексу України, «Порядком передачі в оренду земельних ділянок комунальної власності та нарахування орендної плати за землю у м.Винники», затвердженого рішенням Винниківської міської ради №1495 від 27.09.2018р., Винниківська міська рада </w:t>
      </w:r>
    </w:p>
    <w:p w:rsidR="007B7716" w:rsidRPr="007B7716" w:rsidRDefault="007B7716" w:rsidP="007B7716">
      <w:pPr>
        <w:rPr>
          <w:sz w:val="28"/>
          <w:szCs w:val="28"/>
        </w:rPr>
      </w:pPr>
    </w:p>
    <w:p w:rsidR="007B7716" w:rsidRPr="007B7716" w:rsidRDefault="007B7716" w:rsidP="007B7716">
      <w:pPr>
        <w:rPr>
          <w:sz w:val="28"/>
          <w:szCs w:val="28"/>
        </w:rPr>
      </w:pPr>
    </w:p>
    <w:p w:rsidR="007B7716" w:rsidRPr="007B7716" w:rsidRDefault="007B7716" w:rsidP="007B7716">
      <w:pPr>
        <w:jc w:val="center"/>
        <w:rPr>
          <w:sz w:val="28"/>
          <w:szCs w:val="28"/>
        </w:rPr>
      </w:pPr>
      <w:bookmarkStart w:id="1" w:name="_GoBack"/>
      <w:bookmarkEnd w:id="1"/>
      <w:r w:rsidRPr="007B7716">
        <w:rPr>
          <w:sz w:val="28"/>
          <w:szCs w:val="28"/>
        </w:rPr>
        <w:t>В И Р І Ш И Л А :</w:t>
      </w:r>
    </w:p>
    <w:p w:rsidR="007B7716" w:rsidRPr="007B7716" w:rsidRDefault="007B7716" w:rsidP="007B7716">
      <w:pPr>
        <w:rPr>
          <w:sz w:val="28"/>
          <w:szCs w:val="28"/>
        </w:rPr>
      </w:pPr>
    </w:p>
    <w:p w:rsidR="007B7716" w:rsidRPr="007B7716" w:rsidRDefault="007B7716" w:rsidP="007B7716">
      <w:pPr>
        <w:rPr>
          <w:sz w:val="28"/>
          <w:szCs w:val="28"/>
        </w:rPr>
      </w:pPr>
      <w:r w:rsidRPr="007B7716">
        <w:rPr>
          <w:sz w:val="28"/>
          <w:szCs w:val="28"/>
        </w:rPr>
        <w:t>1. Затвердити ОСББ «На Галицькій» проект землеустрою щодо відведення земельної ділянки на надати в оренду терміном на 25 (двадцять п’ять) років земельну ділянку площею 0,1268га (кадастровий номер 4610160300:02:002:0065) для обслуговування багатоквартирного житлового будинку (код КВЦПЗ 02.03- для будівництва і обслуговування багатоквартирного житлового будинку) на вул.Галицькій,32 у м.Винники за рахунок земель житлової та громадської забудови.</w:t>
      </w:r>
    </w:p>
    <w:p w:rsidR="007B7716" w:rsidRPr="007B7716" w:rsidRDefault="007B7716" w:rsidP="007B7716">
      <w:pPr>
        <w:rPr>
          <w:sz w:val="28"/>
          <w:szCs w:val="28"/>
        </w:rPr>
      </w:pPr>
      <w:r w:rsidRPr="007B7716">
        <w:rPr>
          <w:sz w:val="28"/>
          <w:szCs w:val="28"/>
        </w:rPr>
        <w:t>2. ОСББ «На Галицькій»:</w:t>
      </w:r>
    </w:p>
    <w:p w:rsidR="007B7716" w:rsidRPr="007B7716" w:rsidRDefault="007B7716" w:rsidP="007B7716">
      <w:pPr>
        <w:rPr>
          <w:sz w:val="28"/>
          <w:szCs w:val="28"/>
        </w:rPr>
      </w:pPr>
      <w:r w:rsidRPr="007B7716">
        <w:rPr>
          <w:sz w:val="28"/>
          <w:szCs w:val="28"/>
        </w:rPr>
        <w:t>2.1 Через спеціалізовану землевпорядну організацію встановити межі земельної ділянки в натурі (на місцевості);</w:t>
      </w:r>
    </w:p>
    <w:p w:rsidR="007B7716" w:rsidRPr="007B7716" w:rsidRDefault="007B7716" w:rsidP="007B7716">
      <w:pPr>
        <w:rPr>
          <w:sz w:val="28"/>
          <w:szCs w:val="28"/>
        </w:rPr>
      </w:pPr>
      <w:r w:rsidRPr="007B7716">
        <w:rPr>
          <w:sz w:val="28"/>
          <w:szCs w:val="28"/>
        </w:rPr>
        <w:lastRenderedPageBreak/>
        <w:t>2.2 У тримісячний термін укласти з Винниківською міською радою Договір оренди землі та зареєструвати його відповідно до Закону України «Про державну реєстрацію речових прав на нерухоме майно та їх обтяжень».</w:t>
      </w:r>
    </w:p>
    <w:p w:rsidR="007B7716" w:rsidRPr="007B7716" w:rsidRDefault="007B7716" w:rsidP="007B7716">
      <w:pPr>
        <w:rPr>
          <w:sz w:val="28"/>
          <w:szCs w:val="28"/>
        </w:rPr>
      </w:pPr>
      <w:r w:rsidRPr="007B7716">
        <w:rPr>
          <w:sz w:val="28"/>
          <w:szCs w:val="28"/>
        </w:rPr>
        <w:t>2.3. Договір про відшкодування недоотриманих коштів за користування земельною ділянкою.</w:t>
      </w:r>
    </w:p>
    <w:p w:rsidR="007B7716" w:rsidRPr="007B7716" w:rsidRDefault="007B7716" w:rsidP="007B7716">
      <w:pPr>
        <w:rPr>
          <w:sz w:val="28"/>
          <w:szCs w:val="28"/>
        </w:rPr>
      </w:pPr>
      <w:r w:rsidRPr="007B7716">
        <w:rPr>
          <w:sz w:val="28"/>
          <w:szCs w:val="28"/>
        </w:rPr>
        <w:t>2.4.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7B7716" w:rsidRPr="007B7716" w:rsidRDefault="007B7716" w:rsidP="007B7716">
      <w:pPr>
        <w:rPr>
          <w:sz w:val="28"/>
          <w:szCs w:val="28"/>
        </w:rPr>
      </w:pPr>
      <w:r w:rsidRPr="007B7716">
        <w:rPr>
          <w:sz w:val="28"/>
          <w:szCs w:val="28"/>
        </w:rPr>
        <w:t>3. Рішення надіслати в Личаківську об'єднану податкову інспекцію Головного управління ДФС у Львівській області.</w:t>
      </w:r>
    </w:p>
    <w:p w:rsidR="007B7716" w:rsidRPr="007B7716" w:rsidRDefault="007B7716" w:rsidP="007B7716">
      <w:pPr>
        <w:rPr>
          <w:sz w:val="28"/>
          <w:szCs w:val="28"/>
        </w:rPr>
      </w:pPr>
    </w:p>
    <w:p w:rsidR="007B7716" w:rsidRPr="007B7716" w:rsidRDefault="007B7716" w:rsidP="007B7716">
      <w:pPr>
        <w:rPr>
          <w:sz w:val="28"/>
          <w:szCs w:val="28"/>
        </w:rPr>
      </w:pPr>
    </w:p>
    <w:p w:rsidR="007B7716" w:rsidRPr="007B7716" w:rsidRDefault="007B7716" w:rsidP="007B7716">
      <w:pPr>
        <w:rPr>
          <w:sz w:val="28"/>
          <w:szCs w:val="28"/>
        </w:rPr>
      </w:pPr>
    </w:p>
    <w:p w:rsidR="007B7716" w:rsidRPr="007B7716" w:rsidRDefault="007B7716" w:rsidP="007B7716">
      <w:pPr>
        <w:rPr>
          <w:sz w:val="28"/>
          <w:szCs w:val="28"/>
        </w:rPr>
      </w:pPr>
    </w:p>
    <w:p w:rsidR="007B7716" w:rsidRPr="007B7716" w:rsidRDefault="007B7716" w:rsidP="007B7716">
      <w:pPr>
        <w:rPr>
          <w:sz w:val="28"/>
          <w:szCs w:val="28"/>
        </w:rPr>
      </w:pPr>
      <w:r w:rsidRPr="007B7716">
        <w:rPr>
          <w:sz w:val="28"/>
          <w:szCs w:val="28"/>
        </w:rPr>
        <w:t>Міський голова                     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535" w:rsidRDefault="00173535">
      <w:r>
        <w:separator/>
      </w:r>
    </w:p>
  </w:endnote>
  <w:endnote w:type="continuationSeparator" w:id="0">
    <w:p w:rsidR="00173535" w:rsidRDefault="00173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535" w:rsidRDefault="00173535">
      <w:r>
        <w:separator/>
      </w:r>
    </w:p>
  </w:footnote>
  <w:footnote w:type="continuationSeparator" w:id="0">
    <w:p w:rsidR="00173535" w:rsidRDefault="001735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73535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B771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01DA9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16E744-59C4-42E4-A7A2-D71389346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1567</Words>
  <Characters>894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2023-06-27T12:49:00Z</dcterms:modified>
</cp:coreProperties>
</file>