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43ED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43ED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гр.Муцик М.М. проекту землеустрою  щодо відведення земельної ділянки та надання   земельної ділянки в оренду на вул.Жуковського,15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43EDE" w:rsidRPr="00643EDE" w:rsidRDefault="00643EDE" w:rsidP="00643EDE">
      <w:pPr>
        <w:ind w:firstLine="720"/>
        <w:rPr>
          <w:sz w:val="28"/>
          <w:szCs w:val="28"/>
        </w:rPr>
      </w:pPr>
      <w:r w:rsidRPr="00643EDE">
        <w:rPr>
          <w:sz w:val="28"/>
          <w:szCs w:val="28"/>
        </w:rPr>
        <w:t xml:space="preserve">Розглянувши заяву гр.Муцик М.М., проект землеустрою щодо відведення земельної ділянки, враховуючи рішення 11-ї сесії Винниківської міської ради від 26.04.2018р. №1346,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643EDE" w:rsidRPr="00643EDE" w:rsidRDefault="00643EDE" w:rsidP="00643EDE">
      <w:pPr>
        <w:rPr>
          <w:sz w:val="28"/>
          <w:szCs w:val="28"/>
        </w:rPr>
      </w:pPr>
    </w:p>
    <w:p w:rsidR="00643EDE" w:rsidRPr="00643EDE" w:rsidRDefault="00643EDE" w:rsidP="00643EDE">
      <w:pPr>
        <w:jc w:val="center"/>
        <w:rPr>
          <w:sz w:val="28"/>
          <w:szCs w:val="28"/>
        </w:rPr>
      </w:pPr>
      <w:bookmarkStart w:id="1" w:name="_GoBack"/>
      <w:bookmarkEnd w:id="1"/>
      <w:r w:rsidRPr="00643EDE">
        <w:rPr>
          <w:sz w:val="28"/>
          <w:szCs w:val="28"/>
        </w:rPr>
        <w:t>В И Р І Ш И Л А :</w:t>
      </w:r>
    </w:p>
    <w:p w:rsidR="00643EDE" w:rsidRPr="00643EDE" w:rsidRDefault="00643EDE" w:rsidP="00643EDE">
      <w:pPr>
        <w:rPr>
          <w:sz w:val="28"/>
          <w:szCs w:val="28"/>
        </w:rPr>
      </w:pPr>
    </w:p>
    <w:p w:rsidR="00643EDE" w:rsidRPr="00643EDE" w:rsidRDefault="00643EDE" w:rsidP="00643EDE">
      <w:pPr>
        <w:rPr>
          <w:sz w:val="28"/>
          <w:szCs w:val="28"/>
        </w:rPr>
      </w:pPr>
      <w:r w:rsidRPr="00643EDE">
        <w:rPr>
          <w:sz w:val="28"/>
          <w:szCs w:val="28"/>
        </w:rPr>
        <w:t>1. Затвердити гр.Муцик Марії Михайлівні проект землеустрою щодо відведення земельної ділянки на надати в оренду терміном на 49 (сорок дев’ять) років земельну ділянку площею 0,0240га (кадастровий номер 4610160300:04:004:0264) (без права капітального будівництва та посадки зелених насаджень в межах охоронної зони потічка, правої притоки р.Миклашівка) для сінокосіння  (код КВЦПЗ 01.08 - для сінокосіння і випасання худоби) на вул.Жуковського,15 у м.Винники за рахунок земель сільськогосподарського призначення,  перевівши іх із земель, що не надані у власність або користування.</w:t>
      </w:r>
    </w:p>
    <w:p w:rsidR="00643EDE" w:rsidRPr="00643EDE" w:rsidRDefault="00643EDE" w:rsidP="00643EDE">
      <w:pPr>
        <w:rPr>
          <w:sz w:val="28"/>
          <w:szCs w:val="28"/>
        </w:rPr>
      </w:pPr>
      <w:r w:rsidRPr="00643EDE">
        <w:rPr>
          <w:sz w:val="28"/>
          <w:szCs w:val="28"/>
        </w:rPr>
        <w:t>2. Громадянці Муцик М.М.:</w:t>
      </w:r>
    </w:p>
    <w:p w:rsidR="00643EDE" w:rsidRPr="00643EDE" w:rsidRDefault="00643EDE" w:rsidP="00643EDE">
      <w:pPr>
        <w:rPr>
          <w:sz w:val="28"/>
          <w:szCs w:val="28"/>
        </w:rPr>
      </w:pPr>
      <w:r w:rsidRPr="00643EDE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місцевості);</w:t>
      </w:r>
    </w:p>
    <w:p w:rsidR="00643EDE" w:rsidRPr="00643EDE" w:rsidRDefault="00643EDE" w:rsidP="00643EDE">
      <w:pPr>
        <w:rPr>
          <w:sz w:val="28"/>
          <w:szCs w:val="28"/>
        </w:rPr>
      </w:pPr>
      <w:r w:rsidRPr="00643EDE">
        <w:rPr>
          <w:sz w:val="28"/>
          <w:szCs w:val="28"/>
        </w:rPr>
        <w:lastRenderedPageBreak/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643EDE" w:rsidRPr="00643EDE" w:rsidRDefault="00643EDE" w:rsidP="00643EDE">
      <w:pPr>
        <w:rPr>
          <w:sz w:val="28"/>
          <w:szCs w:val="28"/>
        </w:rPr>
      </w:pPr>
      <w:r w:rsidRPr="00643EDE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643EDE" w:rsidRPr="00643EDE" w:rsidRDefault="00643EDE" w:rsidP="00643EDE">
      <w:pPr>
        <w:rPr>
          <w:sz w:val="28"/>
          <w:szCs w:val="28"/>
        </w:rPr>
      </w:pPr>
      <w:r w:rsidRPr="00643EDE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643EDE" w:rsidRPr="00643EDE" w:rsidRDefault="00643EDE" w:rsidP="00643EDE">
      <w:pPr>
        <w:rPr>
          <w:sz w:val="28"/>
          <w:szCs w:val="28"/>
        </w:rPr>
      </w:pPr>
      <w:r w:rsidRPr="00643EDE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643EDE" w:rsidRPr="00643EDE" w:rsidRDefault="00643EDE" w:rsidP="00643EDE">
      <w:pPr>
        <w:rPr>
          <w:sz w:val="28"/>
          <w:szCs w:val="28"/>
        </w:rPr>
      </w:pPr>
    </w:p>
    <w:p w:rsidR="00643EDE" w:rsidRPr="00643EDE" w:rsidRDefault="00643EDE" w:rsidP="00643EDE">
      <w:pPr>
        <w:rPr>
          <w:sz w:val="28"/>
          <w:szCs w:val="28"/>
        </w:rPr>
      </w:pPr>
    </w:p>
    <w:p w:rsidR="00643EDE" w:rsidRPr="00643EDE" w:rsidRDefault="00643EDE" w:rsidP="00643EDE">
      <w:pPr>
        <w:rPr>
          <w:sz w:val="28"/>
          <w:szCs w:val="28"/>
        </w:rPr>
      </w:pPr>
      <w:r w:rsidRPr="00643EDE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643EDE" w:rsidRPr="00643EDE" w:rsidRDefault="00643EDE" w:rsidP="00643EDE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7BE" w:rsidRDefault="001E07BE">
      <w:r>
        <w:separator/>
      </w:r>
    </w:p>
  </w:endnote>
  <w:endnote w:type="continuationSeparator" w:id="0">
    <w:p w:rsidR="001E07BE" w:rsidRDefault="001E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7BE" w:rsidRDefault="001E07BE">
      <w:r>
        <w:separator/>
      </w:r>
    </w:p>
  </w:footnote>
  <w:footnote w:type="continuationSeparator" w:id="0">
    <w:p w:rsidR="001E07BE" w:rsidRDefault="001E0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07B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3EDE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17348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812E2-6B55-48E2-B6D1-D8B27DEFB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1640</Words>
  <Characters>935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2023-06-27T13:35:00Z</dcterms:modified>
</cp:coreProperties>
</file>