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45D8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2154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45D8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Яворницького-Космонавтів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45D84" w:rsidRPr="00545D84" w:rsidRDefault="00545D84" w:rsidP="00545D84">
      <w:pPr>
        <w:ind w:firstLine="720"/>
        <w:rPr>
          <w:sz w:val="28"/>
          <w:szCs w:val="28"/>
        </w:rPr>
      </w:pPr>
      <w:r w:rsidRPr="00545D84">
        <w:rPr>
          <w:sz w:val="28"/>
          <w:szCs w:val="28"/>
        </w:rPr>
        <w:t xml:space="preserve">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545D84" w:rsidRPr="00545D84" w:rsidRDefault="00545D84" w:rsidP="00545D84">
      <w:pPr>
        <w:rPr>
          <w:sz w:val="28"/>
          <w:szCs w:val="28"/>
        </w:rPr>
      </w:pPr>
    </w:p>
    <w:p w:rsidR="00545D84" w:rsidRPr="00545D84" w:rsidRDefault="00545D84" w:rsidP="00545D84">
      <w:pPr>
        <w:jc w:val="center"/>
        <w:rPr>
          <w:sz w:val="28"/>
          <w:szCs w:val="28"/>
        </w:rPr>
      </w:pPr>
      <w:r w:rsidRPr="00545D84">
        <w:rPr>
          <w:sz w:val="28"/>
          <w:szCs w:val="28"/>
        </w:rPr>
        <w:t>ВИРІШИЛА:</w:t>
      </w:r>
    </w:p>
    <w:p w:rsidR="00545D84" w:rsidRPr="00545D84" w:rsidRDefault="00545D84" w:rsidP="00545D84">
      <w:pPr>
        <w:rPr>
          <w:sz w:val="28"/>
          <w:szCs w:val="28"/>
        </w:rPr>
      </w:pPr>
    </w:p>
    <w:p w:rsidR="00545D84" w:rsidRPr="00545D84" w:rsidRDefault="00545D84" w:rsidP="00545D84">
      <w:pPr>
        <w:pStyle w:val="a8"/>
        <w:numPr>
          <w:ilvl w:val="0"/>
          <w:numId w:val="3"/>
        </w:numPr>
        <w:rPr>
          <w:sz w:val="28"/>
          <w:szCs w:val="28"/>
        </w:rPr>
      </w:pPr>
      <w:r w:rsidRPr="00545D84">
        <w:rPr>
          <w:sz w:val="28"/>
          <w:szCs w:val="28"/>
        </w:rPr>
        <w:t>Доручити виконавчому комітету Винниківської міської ради розробити детальний план території по вул. Яворницького</w:t>
      </w:r>
      <w:r w:rsidRPr="00545D84">
        <w:rPr>
          <w:sz w:val="28"/>
          <w:szCs w:val="28"/>
        </w:rPr>
        <w:t>-Космонавтів</w:t>
      </w:r>
      <w:r w:rsidRPr="00545D84">
        <w:rPr>
          <w:sz w:val="28"/>
          <w:szCs w:val="28"/>
        </w:rPr>
        <w:t xml:space="preserve"> у м.Винники.</w:t>
      </w:r>
    </w:p>
    <w:p w:rsidR="00545D84" w:rsidRDefault="00545D84" w:rsidP="00545D84">
      <w:pPr>
        <w:rPr>
          <w:sz w:val="28"/>
          <w:szCs w:val="28"/>
        </w:rPr>
      </w:pPr>
    </w:p>
    <w:p w:rsidR="00545D84" w:rsidRDefault="00545D84" w:rsidP="00545D84">
      <w:pPr>
        <w:rPr>
          <w:sz w:val="28"/>
          <w:szCs w:val="28"/>
        </w:rPr>
      </w:pPr>
    </w:p>
    <w:p w:rsidR="00545D84" w:rsidRDefault="00545D84" w:rsidP="00545D84">
      <w:pPr>
        <w:rPr>
          <w:sz w:val="28"/>
          <w:szCs w:val="28"/>
        </w:rPr>
      </w:pPr>
      <w:bookmarkStart w:id="1" w:name="_GoBack"/>
      <w:bookmarkEnd w:id="1"/>
    </w:p>
    <w:p w:rsidR="00545D84" w:rsidRDefault="00545D84" w:rsidP="00545D84">
      <w:pPr>
        <w:rPr>
          <w:sz w:val="28"/>
          <w:szCs w:val="28"/>
        </w:rPr>
      </w:pPr>
    </w:p>
    <w:p w:rsidR="00545D84" w:rsidRDefault="00545D84" w:rsidP="00545D84">
      <w:pPr>
        <w:rPr>
          <w:sz w:val="28"/>
          <w:szCs w:val="28"/>
        </w:rPr>
      </w:pPr>
    </w:p>
    <w:p w:rsidR="00545D84" w:rsidRPr="00545D84" w:rsidRDefault="00545D84" w:rsidP="00545D84">
      <w:pPr>
        <w:rPr>
          <w:sz w:val="28"/>
          <w:szCs w:val="28"/>
        </w:rPr>
      </w:pPr>
      <w:r>
        <w:rPr>
          <w:sz w:val="28"/>
          <w:szCs w:val="28"/>
        </w:rPr>
        <w:t>Секретар ради                                                                                        І.Жуковський</w:t>
      </w:r>
    </w:p>
    <w:p w:rsidR="00545D84" w:rsidRPr="00545D84" w:rsidRDefault="00545D84" w:rsidP="00545D84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02D" w:rsidRDefault="0003202D">
      <w:r>
        <w:separator/>
      </w:r>
    </w:p>
  </w:endnote>
  <w:endnote w:type="continuationSeparator" w:id="0">
    <w:p w:rsidR="0003202D" w:rsidRDefault="00032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02D" w:rsidRDefault="0003202D">
      <w:r>
        <w:separator/>
      </w:r>
    </w:p>
  </w:footnote>
  <w:footnote w:type="continuationSeparator" w:id="0">
    <w:p w:rsidR="0003202D" w:rsidRDefault="000320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40B0CC2"/>
    <w:multiLevelType w:val="hybridMultilevel"/>
    <w:tmpl w:val="63C269FA"/>
    <w:lvl w:ilvl="0" w:tplc="78A4CD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202D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5D84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2253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A370F-323D-4077-88EF-19F1031EF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590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2023-06-30T10:49:00Z</dcterms:modified>
</cp:coreProperties>
</file>