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B3E4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2155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B3E4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для влаштування парку "Біля млина" по вул. І.Франка у 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B3E4F" w:rsidRPr="001B3E4F" w:rsidRDefault="001B3E4F" w:rsidP="001B3E4F">
      <w:pPr>
        <w:ind w:firstLine="720"/>
        <w:rPr>
          <w:sz w:val="28"/>
          <w:szCs w:val="28"/>
        </w:rPr>
      </w:pPr>
      <w:r w:rsidRPr="001B3E4F">
        <w:rPr>
          <w:sz w:val="28"/>
          <w:szCs w:val="28"/>
        </w:rPr>
        <w:t xml:space="preserve">Заслухавши головного спеціаліста – архітектора, щодо затвердження детального плану території для влаштування парку «Біля млина» по вул. І.Франка у              м. Винники, розглянувши рішення Винниківської міської ради від 08.06.2017р. №949,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1B3E4F" w:rsidRPr="001B3E4F" w:rsidRDefault="001B3E4F" w:rsidP="001B3E4F">
      <w:pPr>
        <w:rPr>
          <w:sz w:val="28"/>
          <w:szCs w:val="28"/>
        </w:rPr>
      </w:pPr>
    </w:p>
    <w:p w:rsidR="001B3E4F" w:rsidRDefault="001B3E4F" w:rsidP="001B3E4F">
      <w:pPr>
        <w:jc w:val="center"/>
        <w:rPr>
          <w:sz w:val="28"/>
          <w:szCs w:val="28"/>
        </w:rPr>
      </w:pPr>
      <w:r w:rsidRPr="001B3E4F">
        <w:rPr>
          <w:sz w:val="28"/>
          <w:szCs w:val="28"/>
        </w:rPr>
        <w:t>ВИРІШИЛА:</w:t>
      </w:r>
    </w:p>
    <w:p w:rsidR="001B3E4F" w:rsidRPr="001B3E4F" w:rsidRDefault="001B3E4F" w:rsidP="001B3E4F">
      <w:pPr>
        <w:rPr>
          <w:sz w:val="28"/>
          <w:szCs w:val="28"/>
        </w:rPr>
      </w:pPr>
      <w:r>
        <w:rPr>
          <w:sz w:val="28"/>
          <w:szCs w:val="28"/>
        </w:rPr>
        <w:t>1.Присвоїти назву парку по вулиці Івана Франка назву Біля млина»</w:t>
      </w:r>
    </w:p>
    <w:p w:rsidR="001B3E4F" w:rsidRPr="001B3E4F" w:rsidRDefault="001B3E4F" w:rsidP="001B3E4F">
      <w:pPr>
        <w:rPr>
          <w:sz w:val="28"/>
          <w:szCs w:val="28"/>
        </w:rPr>
      </w:pPr>
    </w:p>
    <w:p w:rsidR="001B3E4F" w:rsidRPr="001B3E4F" w:rsidRDefault="001B3E4F" w:rsidP="001B3E4F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1B3E4F">
        <w:rPr>
          <w:sz w:val="28"/>
          <w:szCs w:val="28"/>
        </w:rPr>
        <w:t>Затвердити «Детальний план території внесення для влаштування парку «Біля млина» по вул. І.Франка у м. Винники»</w:t>
      </w:r>
    </w:p>
    <w:p w:rsidR="001B3E4F" w:rsidRPr="001B3E4F" w:rsidRDefault="001B3E4F" w:rsidP="001B3E4F">
      <w:pPr>
        <w:rPr>
          <w:sz w:val="28"/>
          <w:szCs w:val="28"/>
        </w:rPr>
      </w:pPr>
    </w:p>
    <w:p w:rsidR="00213958" w:rsidRDefault="00213958" w:rsidP="00471A72">
      <w:pPr>
        <w:rPr>
          <w:sz w:val="28"/>
          <w:szCs w:val="28"/>
        </w:rPr>
      </w:pPr>
    </w:p>
    <w:p w:rsidR="001B3E4F" w:rsidRDefault="001B3E4F" w:rsidP="00471A72">
      <w:pPr>
        <w:rPr>
          <w:sz w:val="28"/>
          <w:szCs w:val="28"/>
        </w:rPr>
      </w:pPr>
    </w:p>
    <w:p w:rsidR="001B3E4F" w:rsidRDefault="001B3E4F" w:rsidP="00471A72">
      <w:pPr>
        <w:rPr>
          <w:sz w:val="28"/>
          <w:szCs w:val="28"/>
        </w:rPr>
      </w:pPr>
    </w:p>
    <w:p w:rsidR="001B3E4F" w:rsidRPr="006F2805" w:rsidRDefault="001B3E4F" w:rsidP="00471A72">
      <w:pPr>
        <w:rPr>
          <w:sz w:val="28"/>
          <w:szCs w:val="28"/>
        </w:rPr>
      </w:pPr>
      <w:r>
        <w:rPr>
          <w:sz w:val="28"/>
          <w:szCs w:val="28"/>
        </w:rPr>
        <w:t>Секретар ради                                                                                       І. Жуковський</w:t>
      </w:r>
      <w:bookmarkStart w:id="1" w:name="_GoBack"/>
      <w:bookmarkEnd w:id="1"/>
    </w:p>
    <w:sectPr w:rsidR="001B3E4F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641" w:rsidRDefault="005E2641">
      <w:r>
        <w:separator/>
      </w:r>
    </w:p>
  </w:endnote>
  <w:endnote w:type="continuationSeparator" w:id="0">
    <w:p w:rsidR="005E2641" w:rsidRDefault="005E2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641" w:rsidRDefault="005E2641">
      <w:r>
        <w:separator/>
      </w:r>
    </w:p>
  </w:footnote>
  <w:footnote w:type="continuationSeparator" w:id="0">
    <w:p w:rsidR="005E2641" w:rsidRDefault="005E26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3E4F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2641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51AC5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A53B8-3BC1-493B-8F48-8B9491EEF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756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2023-06-30T10:55:00Z</dcterms:modified>
</cp:coreProperties>
</file>