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73A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гр.Дрозд С.О.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73A01" w:rsidRDefault="00873A01" w:rsidP="00873A0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гр.Дрозд С.О.,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73A01" w:rsidRDefault="00873A01" w:rsidP="00873A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73A01" w:rsidRDefault="00873A01" w:rsidP="00873A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73A01" w:rsidRDefault="00873A01" w:rsidP="00873A0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73A01" w:rsidRDefault="00873A01" w:rsidP="00873A0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73A01" w:rsidRDefault="00873A01" w:rsidP="00873A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гр.Дрозд Софії Олександрівні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873A01" w:rsidRDefault="00873A01" w:rsidP="00873A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Гр.Дрозд Софії Олександрівні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73A01" w:rsidRDefault="00873A01" w:rsidP="00873A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73A01" w:rsidRDefault="00873A01" w:rsidP="00873A01">
      <w:pPr>
        <w:spacing w:line="276" w:lineRule="auto"/>
        <w:ind w:left="567" w:right="142"/>
        <w:rPr>
          <w:szCs w:val="24"/>
        </w:rPr>
      </w:pPr>
    </w:p>
    <w:p w:rsidR="00873A01" w:rsidRDefault="00873A01" w:rsidP="00873A01">
      <w:pPr>
        <w:spacing w:line="276" w:lineRule="auto"/>
        <w:ind w:left="567" w:right="142"/>
        <w:rPr>
          <w:szCs w:val="24"/>
        </w:rPr>
      </w:pPr>
    </w:p>
    <w:p w:rsidR="00873A01" w:rsidRDefault="00873A01" w:rsidP="00873A01">
      <w:pPr>
        <w:spacing w:line="276" w:lineRule="auto"/>
        <w:ind w:left="567" w:right="142"/>
        <w:rPr>
          <w:szCs w:val="24"/>
        </w:rPr>
      </w:pPr>
    </w:p>
    <w:p w:rsidR="00873A01" w:rsidRDefault="00873A01" w:rsidP="00873A01">
      <w:pPr>
        <w:spacing w:line="276" w:lineRule="auto"/>
        <w:ind w:left="567" w:right="142"/>
        <w:rPr>
          <w:szCs w:val="24"/>
        </w:rPr>
      </w:pPr>
    </w:p>
    <w:p w:rsidR="00213958" w:rsidRPr="006F2805" w:rsidRDefault="00873A01" w:rsidP="00471A72">
      <w:pPr>
        <w:rPr>
          <w:sz w:val="28"/>
          <w:szCs w:val="28"/>
        </w:rPr>
      </w:pPr>
      <w:r>
        <w:rPr>
          <w:b/>
          <w:szCs w:val="24"/>
        </w:rPr>
        <w:t>Міський голова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8A7" w:rsidRDefault="001D18A7">
      <w:r>
        <w:separator/>
      </w:r>
    </w:p>
  </w:endnote>
  <w:endnote w:type="continuationSeparator" w:id="0">
    <w:p w:rsidR="001D18A7" w:rsidRDefault="001D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8A7" w:rsidRDefault="001D18A7">
      <w:r>
        <w:separator/>
      </w:r>
    </w:p>
  </w:footnote>
  <w:footnote w:type="continuationSeparator" w:id="0">
    <w:p w:rsidR="001D18A7" w:rsidRDefault="001D1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18A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3A01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505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1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68F25-266B-493D-B9E9-3C00F595F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2023-07-04T10:47:00Z</dcterms:modified>
</cp:coreProperties>
</file>