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E583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гр.Земке В.А.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E583C" w:rsidRDefault="007E583C" w:rsidP="007E583C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гр.Земке О.В. (що діє по довіреності),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E583C" w:rsidRDefault="007E583C" w:rsidP="007E583C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7E583C" w:rsidRDefault="007E583C" w:rsidP="007E583C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7E583C" w:rsidRDefault="007E583C" w:rsidP="007E583C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E583C" w:rsidRDefault="007E583C" w:rsidP="007E583C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7E583C" w:rsidRDefault="007E583C" w:rsidP="007E583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гр.Земке Володимиру Анатолійовичу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7E583C" w:rsidRDefault="007E583C" w:rsidP="007E583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Гр.Земке Володимиру Анатолійовичу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E583C" w:rsidRDefault="007E583C" w:rsidP="007E583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E583C" w:rsidRDefault="007E583C" w:rsidP="007E583C">
      <w:pPr>
        <w:spacing w:line="276" w:lineRule="auto"/>
        <w:ind w:left="567" w:right="142"/>
        <w:rPr>
          <w:szCs w:val="24"/>
        </w:rPr>
      </w:pPr>
    </w:p>
    <w:p w:rsidR="007E583C" w:rsidRDefault="007E583C" w:rsidP="007E583C">
      <w:pPr>
        <w:spacing w:line="276" w:lineRule="auto"/>
        <w:ind w:left="567" w:right="142"/>
        <w:rPr>
          <w:szCs w:val="24"/>
        </w:rPr>
      </w:pPr>
    </w:p>
    <w:p w:rsidR="007E583C" w:rsidRDefault="007E583C" w:rsidP="007E583C">
      <w:pPr>
        <w:spacing w:line="276" w:lineRule="auto"/>
        <w:ind w:left="567" w:right="142"/>
        <w:rPr>
          <w:szCs w:val="24"/>
        </w:rPr>
      </w:pPr>
    </w:p>
    <w:p w:rsidR="007E583C" w:rsidRDefault="007E583C" w:rsidP="007E583C">
      <w:pPr>
        <w:spacing w:line="276" w:lineRule="auto"/>
        <w:ind w:left="567" w:right="142"/>
        <w:rPr>
          <w:szCs w:val="24"/>
        </w:rPr>
      </w:pPr>
    </w:p>
    <w:p w:rsidR="00213958" w:rsidRPr="006F2805" w:rsidRDefault="007E583C" w:rsidP="00471A72">
      <w:pPr>
        <w:rPr>
          <w:sz w:val="28"/>
          <w:szCs w:val="28"/>
        </w:rPr>
      </w:pPr>
      <w:r>
        <w:rPr>
          <w:b/>
          <w:szCs w:val="24"/>
        </w:rPr>
        <w:t>Міський голова                                                                                                  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0F1" w:rsidRDefault="00FF50F1">
      <w:r>
        <w:separator/>
      </w:r>
    </w:p>
  </w:endnote>
  <w:endnote w:type="continuationSeparator" w:id="0">
    <w:p w:rsidR="00FF50F1" w:rsidRDefault="00FF5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0F1" w:rsidRDefault="00FF50F1">
      <w:r>
        <w:separator/>
      </w:r>
    </w:p>
  </w:footnote>
  <w:footnote w:type="continuationSeparator" w:id="0">
    <w:p w:rsidR="00FF50F1" w:rsidRDefault="00FF5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583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56D05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7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96480-22AC-4ED6-8B03-0FF594C1E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1035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2023-07-04T10:51:00Z</dcterms:modified>
</cp:coreProperties>
</file>