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F627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гр.Кошелюку М.В.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F6276" w:rsidRDefault="005F6276" w:rsidP="005F6276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гр.Кошелюка М.В.,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F6276" w:rsidRDefault="005F6276" w:rsidP="005F6276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5F6276" w:rsidRDefault="005F6276" w:rsidP="005F6276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5F6276" w:rsidRDefault="005F6276" w:rsidP="005F6276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F6276" w:rsidRDefault="005F6276" w:rsidP="005F6276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5F6276" w:rsidRDefault="005F6276" w:rsidP="005F627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гр.Кошелюку Михайлу Володимировичу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5F6276" w:rsidRDefault="005F6276" w:rsidP="005F627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Гр.Кошелюку Михайлу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F6276" w:rsidRDefault="005F6276" w:rsidP="005F627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F6276" w:rsidRDefault="005F6276" w:rsidP="005F6276">
      <w:pPr>
        <w:spacing w:line="276" w:lineRule="auto"/>
        <w:ind w:left="567" w:right="142"/>
        <w:rPr>
          <w:szCs w:val="24"/>
        </w:rPr>
      </w:pPr>
    </w:p>
    <w:p w:rsidR="005F6276" w:rsidRDefault="005F6276" w:rsidP="005F6276">
      <w:pPr>
        <w:spacing w:line="276" w:lineRule="auto"/>
        <w:ind w:left="567" w:right="142"/>
        <w:rPr>
          <w:szCs w:val="24"/>
        </w:rPr>
      </w:pPr>
    </w:p>
    <w:p w:rsidR="005F6276" w:rsidRDefault="005F6276" w:rsidP="005F6276">
      <w:pPr>
        <w:spacing w:line="276" w:lineRule="auto"/>
        <w:ind w:left="567" w:right="142"/>
        <w:rPr>
          <w:szCs w:val="24"/>
        </w:rPr>
      </w:pPr>
    </w:p>
    <w:p w:rsidR="005F6276" w:rsidRDefault="005F6276" w:rsidP="005F6276">
      <w:pPr>
        <w:spacing w:line="276" w:lineRule="auto"/>
        <w:ind w:left="567" w:right="142"/>
        <w:rPr>
          <w:szCs w:val="24"/>
        </w:rPr>
      </w:pPr>
    </w:p>
    <w:p w:rsidR="005F6276" w:rsidRDefault="00802916" w:rsidP="005F6276">
      <w:pPr>
        <w:spacing w:line="276" w:lineRule="auto"/>
        <w:ind w:left="1156" w:right="142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В. Квурт</w:t>
      </w:r>
      <w:bookmarkStart w:id="1" w:name="_GoBack"/>
      <w:bookmarkEnd w:id="1"/>
    </w:p>
    <w:sectPr w:rsidR="005F627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5AE" w:rsidRDefault="00D515AE">
      <w:r>
        <w:separator/>
      </w:r>
    </w:p>
  </w:endnote>
  <w:endnote w:type="continuationSeparator" w:id="0">
    <w:p w:rsidR="00D515AE" w:rsidRDefault="00D51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5AE" w:rsidRDefault="00D515AE">
      <w:r>
        <w:separator/>
      </w:r>
    </w:p>
  </w:footnote>
  <w:footnote w:type="continuationSeparator" w:id="0">
    <w:p w:rsidR="00D515AE" w:rsidRDefault="00D51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27C0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6276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291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15AE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A0CB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8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FDBC8-342F-4456-9C23-14B2DACC0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1007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2023-07-04T11:40:00Z</dcterms:modified>
</cp:coreProperties>
</file>