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65D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гр.Верещаку В.П.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65DAA" w:rsidRDefault="00165DAA" w:rsidP="00165DA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гр.Верещака В.П.,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65DAA" w:rsidRDefault="00165DAA" w:rsidP="00165DAA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65DAA" w:rsidRDefault="00165DAA" w:rsidP="00165DAA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65DAA" w:rsidRDefault="00165DAA" w:rsidP="00165DA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65DAA" w:rsidRDefault="00165DAA" w:rsidP="00165DA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165DAA" w:rsidRDefault="00165DAA" w:rsidP="00165DA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гр.Верещаку Василю Петровичу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165DAA" w:rsidRDefault="00165DAA" w:rsidP="00165DA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Верещаку Василю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65DAA" w:rsidRDefault="00165DAA" w:rsidP="00165DA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65DAA" w:rsidRDefault="00165DAA" w:rsidP="00165DAA">
      <w:pPr>
        <w:spacing w:line="276" w:lineRule="auto"/>
        <w:ind w:left="567" w:right="142"/>
        <w:rPr>
          <w:szCs w:val="24"/>
        </w:rPr>
      </w:pPr>
    </w:p>
    <w:p w:rsidR="00165DAA" w:rsidRDefault="00165DAA" w:rsidP="00165DAA">
      <w:pPr>
        <w:spacing w:line="276" w:lineRule="auto"/>
        <w:ind w:left="567" w:right="142"/>
        <w:rPr>
          <w:szCs w:val="24"/>
        </w:rPr>
      </w:pPr>
    </w:p>
    <w:p w:rsidR="00213958" w:rsidRPr="00165DAA" w:rsidRDefault="00165DAA" w:rsidP="00165DAA">
      <w:pPr>
        <w:jc w:val="center"/>
        <w:rPr>
          <w:szCs w:val="24"/>
        </w:rPr>
      </w:pPr>
      <w:bookmarkStart w:id="1" w:name="_GoBack"/>
      <w:r w:rsidRPr="00165DAA">
        <w:rPr>
          <w:szCs w:val="24"/>
        </w:rPr>
        <w:t>Міський голова                                                                      В.Квурт</w:t>
      </w:r>
      <w:bookmarkEnd w:id="1"/>
    </w:p>
    <w:sectPr w:rsidR="00213958" w:rsidRPr="00165DA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8E3" w:rsidRDefault="002328E3">
      <w:r>
        <w:separator/>
      </w:r>
    </w:p>
  </w:endnote>
  <w:endnote w:type="continuationSeparator" w:id="0">
    <w:p w:rsidR="002328E3" w:rsidRDefault="0023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8E3" w:rsidRDefault="002328E3">
      <w:r>
        <w:separator/>
      </w:r>
    </w:p>
  </w:footnote>
  <w:footnote w:type="continuationSeparator" w:id="0">
    <w:p w:rsidR="002328E3" w:rsidRDefault="00232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DAA"/>
    <w:rsid w:val="00197762"/>
    <w:rsid w:val="001A16D8"/>
    <w:rsid w:val="001A2D70"/>
    <w:rsid w:val="001B53EB"/>
    <w:rsid w:val="00213958"/>
    <w:rsid w:val="00225FD9"/>
    <w:rsid w:val="00231272"/>
    <w:rsid w:val="002328E3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E0D9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1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85581-5CA6-411B-95DD-1D8DF3605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2023-07-04T11:46:00Z</dcterms:modified>
</cp:coreProperties>
</file>