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F597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гр.Миськову С.А.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F5971" w:rsidRDefault="007F5971" w:rsidP="007F597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гр.Миськова С.А.,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F5971" w:rsidRDefault="007F5971" w:rsidP="007F597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F5971" w:rsidRDefault="007F5971" w:rsidP="007F597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F5971" w:rsidRDefault="007F5971" w:rsidP="007F597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F5971" w:rsidRDefault="007F5971" w:rsidP="007F597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7F5971" w:rsidRDefault="007F5971" w:rsidP="007F597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гр.Миськову Сергію Анатолійовичу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7F5971" w:rsidRDefault="007F5971" w:rsidP="007F597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Гр.Миськову Сергію Анатолійовичу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  <w:bookmarkStart w:id="1" w:name="_GoBack"/>
      <w:bookmarkEnd w:id="1"/>
    </w:p>
    <w:p w:rsidR="007F5971" w:rsidRDefault="007F5971" w:rsidP="007F597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F5971" w:rsidRDefault="007F5971" w:rsidP="007F5971">
      <w:pPr>
        <w:spacing w:line="276" w:lineRule="auto"/>
        <w:ind w:left="567" w:right="142"/>
        <w:rPr>
          <w:szCs w:val="24"/>
        </w:rPr>
      </w:pPr>
    </w:p>
    <w:p w:rsidR="007F5971" w:rsidRDefault="007F5971" w:rsidP="007F5971">
      <w:pPr>
        <w:spacing w:line="276" w:lineRule="auto"/>
        <w:ind w:left="567" w:right="142"/>
        <w:rPr>
          <w:szCs w:val="24"/>
        </w:rPr>
      </w:pPr>
    </w:p>
    <w:p w:rsidR="007F5971" w:rsidRDefault="007F5971" w:rsidP="007F5971">
      <w:pPr>
        <w:spacing w:line="276" w:lineRule="auto"/>
        <w:ind w:left="567" w:right="142"/>
        <w:rPr>
          <w:szCs w:val="24"/>
        </w:rPr>
      </w:pPr>
    </w:p>
    <w:p w:rsidR="00213958" w:rsidRPr="007F5971" w:rsidRDefault="007F5971" w:rsidP="007F5971">
      <w:pPr>
        <w:jc w:val="center"/>
        <w:rPr>
          <w:szCs w:val="24"/>
        </w:rPr>
      </w:pPr>
      <w:r w:rsidRPr="007F5971">
        <w:rPr>
          <w:szCs w:val="24"/>
        </w:rPr>
        <w:t>Міський голова                                                                        В.Квурт</w:t>
      </w:r>
    </w:p>
    <w:sectPr w:rsidR="00213958" w:rsidRPr="007F597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C77" w:rsidRDefault="00E75C77">
      <w:r>
        <w:separator/>
      </w:r>
    </w:p>
  </w:endnote>
  <w:endnote w:type="continuationSeparator" w:id="0">
    <w:p w:rsidR="00E75C77" w:rsidRDefault="00E75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C77" w:rsidRDefault="00E75C77">
      <w:r>
        <w:separator/>
      </w:r>
    </w:p>
  </w:footnote>
  <w:footnote w:type="continuationSeparator" w:id="0">
    <w:p w:rsidR="00E75C77" w:rsidRDefault="00E75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597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75C77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BFA4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9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2E361-B5F7-4B58-AB6D-EE7D079F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2023-07-04T12:04:00Z</dcterms:modified>
</cp:coreProperties>
</file>