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8715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гр.Богуславському Б.С.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8715B" w:rsidRDefault="0078715B" w:rsidP="0078715B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гр.Богуславського Б.С.,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8715B" w:rsidRDefault="0078715B" w:rsidP="0078715B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8715B" w:rsidRDefault="0078715B" w:rsidP="0078715B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8715B" w:rsidRDefault="0078715B" w:rsidP="0078715B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8715B" w:rsidRDefault="0078715B" w:rsidP="0078715B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78715B" w:rsidRDefault="0078715B" w:rsidP="0078715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гр.Богуславському Богдану Степановичу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78715B" w:rsidRDefault="0078715B" w:rsidP="0078715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Гр.Богуславському Богдану Степановичу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8715B" w:rsidRDefault="0078715B" w:rsidP="0078715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</w:t>
      </w:r>
      <w:bookmarkStart w:id="1" w:name="_GoBack"/>
      <w:bookmarkEnd w:id="1"/>
      <w:r>
        <w:rPr>
          <w:szCs w:val="24"/>
        </w:rPr>
        <w:t xml:space="preserve">. </w:t>
      </w:r>
    </w:p>
    <w:p w:rsidR="00213958" w:rsidRDefault="00213958" w:rsidP="00471A72">
      <w:pPr>
        <w:rPr>
          <w:sz w:val="28"/>
          <w:szCs w:val="28"/>
        </w:rPr>
      </w:pPr>
    </w:p>
    <w:p w:rsidR="0078715B" w:rsidRDefault="0078715B" w:rsidP="00471A72">
      <w:pPr>
        <w:rPr>
          <w:sz w:val="28"/>
          <w:szCs w:val="28"/>
        </w:rPr>
      </w:pPr>
    </w:p>
    <w:p w:rsidR="0078715B" w:rsidRPr="0078715B" w:rsidRDefault="0078715B" w:rsidP="0078715B">
      <w:pPr>
        <w:jc w:val="center"/>
        <w:rPr>
          <w:szCs w:val="24"/>
        </w:rPr>
      </w:pPr>
      <w:r w:rsidRPr="0078715B">
        <w:rPr>
          <w:szCs w:val="24"/>
        </w:rPr>
        <w:t>Міський голова                                                                                      В. Квурт</w:t>
      </w:r>
    </w:p>
    <w:sectPr w:rsidR="0078715B" w:rsidRPr="0078715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24E" w:rsidRDefault="0041524E">
      <w:r>
        <w:separator/>
      </w:r>
    </w:p>
  </w:endnote>
  <w:endnote w:type="continuationSeparator" w:id="0">
    <w:p w:rsidR="0041524E" w:rsidRDefault="00415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24E" w:rsidRDefault="0041524E">
      <w:r>
        <w:separator/>
      </w:r>
    </w:p>
  </w:footnote>
  <w:footnote w:type="continuationSeparator" w:id="0">
    <w:p w:rsidR="0041524E" w:rsidRDefault="00415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524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715B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5A9C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3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FFA03-A60B-48E8-902F-9046D88CB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1024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2023-07-04T12:07:00Z</dcterms:modified>
</cp:coreProperties>
</file>