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690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гр.Ніколаєву Ю.О.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6901" w:rsidRDefault="000C6901" w:rsidP="000C690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гр.Ніколаєва Ю.О.,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C6901" w:rsidRDefault="000C6901" w:rsidP="000C690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0C6901" w:rsidRDefault="000C6901" w:rsidP="000C690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0C6901" w:rsidRDefault="000C6901" w:rsidP="000C690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0C6901" w:rsidRDefault="000C6901" w:rsidP="000C690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0C6901" w:rsidRDefault="000C6901" w:rsidP="000C690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гр.Ніколаєву Юрію Олексійовичу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0C6901" w:rsidRDefault="000C6901" w:rsidP="000C690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Гр.Ніколаєву Юрію Олексійовичу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C6901" w:rsidRDefault="000C6901" w:rsidP="000C690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  <w:bookmarkStart w:id="1" w:name="_GoBack"/>
      <w:bookmarkEnd w:id="1"/>
      <w:r>
        <w:rPr>
          <w:szCs w:val="24"/>
        </w:rPr>
        <w:t xml:space="preserve"> </w:t>
      </w:r>
    </w:p>
    <w:p w:rsidR="000C6901" w:rsidRDefault="000C6901" w:rsidP="000C6901">
      <w:pPr>
        <w:spacing w:line="276" w:lineRule="auto"/>
        <w:ind w:left="567" w:right="142"/>
        <w:rPr>
          <w:szCs w:val="24"/>
        </w:rPr>
      </w:pPr>
    </w:p>
    <w:p w:rsidR="00213958" w:rsidRDefault="00213958" w:rsidP="00471A72">
      <w:pPr>
        <w:rPr>
          <w:sz w:val="28"/>
          <w:szCs w:val="28"/>
        </w:rPr>
      </w:pPr>
    </w:p>
    <w:p w:rsidR="000C6901" w:rsidRDefault="000C6901" w:rsidP="00471A72">
      <w:pPr>
        <w:rPr>
          <w:sz w:val="28"/>
          <w:szCs w:val="28"/>
        </w:rPr>
      </w:pPr>
    </w:p>
    <w:p w:rsidR="000C6901" w:rsidRPr="000C6901" w:rsidRDefault="000C6901" w:rsidP="000C6901">
      <w:pPr>
        <w:jc w:val="center"/>
        <w:rPr>
          <w:szCs w:val="24"/>
        </w:rPr>
      </w:pPr>
      <w:r w:rsidRPr="000C6901">
        <w:rPr>
          <w:szCs w:val="24"/>
        </w:rPr>
        <w:t>Міський голова                                                            В.Квурт</w:t>
      </w:r>
    </w:p>
    <w:sectPr w:rsidR="000C6901" w:rsidRPr="000C690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9EE" w:rsidRDefault="003D59EE">
      <w:r>
        <w:separator/>
      </w:r>
    </w:p>
  </w:endnote>
  <w:endnote w:type="continuationSeparator" w:id="0">
    <w:p w:rsidR="003D59EE" w:rsidRDefault="003D5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9EE" w:rsidRDefault="003D59EE">
      <w:r>
        <w:separator/>
      </w:r>
    </w:p>
  </w:footnote>
  <w:footnote w:type="continuationSeparator" w:id="0">
    <w:p w:rsidR="003D59EE" w:rsidRDefault="003D5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690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59E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B9992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13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E36B0-4720-49DA-9607-C631B2F7A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2023-07-04T12:11:00Z</dcterms:modified>
</cp:coreProperties>
</file>