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11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гр.Федів М.С.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вул.Кривоноса, 2а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8118F" w:rsidRDefault="00B8118F" w:rsidP="00B8118F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гр.Федів М.С.,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B8118F" w:rsidRDefault="00B8118F" w:rsidP="00B8118F">
      <w:pPr>
        <w:spacing w:line="276" w:lineRule="auto"/>
        <w:ind w:left="567" w:right="142" w:firstLine="601"/>
        <w:jc w:val="both"/>
        <w:rPr>
          <w:szCs w:val="24"/>
        </w:rPr>
      </w:pPr>
    </w:p>
    <w:p w:rsidR="00B8118F" w:rsidRDefault="00B8118F" w:rsidP="00B8118F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8118F" w:rsidRDefault="00B8118F" w:rsidP="00B8118F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B8118F" w:rsidRDefault="00B8118F" w:rsidP="00B8118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гр.Федів Миколі Степановичу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0,0577 га для обслуговування житлового будинку, господарських будівель і споруд по вул.Кривоноса, 2а у м.Винники (графічний додаток №1).</w:t>
      </w:r>
    </w:p>
    <w:p w:rsidR="00B8118F" w:rsidRDefault="00B8118F" w:rsidP="00B8118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Гр.Федів Миколі Степановичу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8118F" w:rsidRDefault="00B8118F" w:rsidP="00B8118F">
      <w:pPr>
        <w:spacing w:line="276" w:lineRule="auto"/>
        <w:ind w:left="567" w:right="142"/>
        <w:rPr>
          <w:szCs w:val="24"/>
        </w:rPr>
      </w:pPr>
    </w:p>
    <w:p w:rsidR="00B8118F" w:rsidRDefault="00B8118F" w:rsidP="00B8118F">
      <w:pPr>
        <w:spacing w:line="276" w:lineRule="auto"/>
        <w:ind w:left="567" w:right="142"/>
        <w:rPr>
          <w:szCs w:val="24"/>
        </w:rPr>
      </w:pPr>
    </w:p>
    <w:p w:rsidR="00B8118F" w:rsidRDefault="00B8118F" w:rsidP="00B8118F">
      <w:pPr>
        <w:spacing w:line="276" w:lineRule="auto"/>
        <w:ind w:left="567" w:right="142"/>
        <w:rPr>
          <w:szCs w:val="24"/>
        </w:rPr>
      </w:pPr>
    </w:p>
    <w:p w:rsidR="00B8118F" w:rsidRDefault="00B8118F" w:rsidP="00B8118F">
      <w:pPr>
        <w:spacing w:line="276" w:lineRule="auto"/>
        <w:ind w:left="567" w:right="142"/>
        <w:rPr>
          <w:szCs w:val="24"/>
        </w:rPr>
      </w:pPr>
    </w:p>
    <w:p w:rsidR="00B8118F" w:rsidRDefault="00B8118F" w:rsidP="00B8118F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9C0" w:rsidRDefault="001C39C0">
      <w:r>
        <w:separator/>
      </w:r>
    </w:p>
  </w:endnote>
  <w:endnote w:type="continuationSeparator" w:id="0">
    <w:p w:rsidR="001C39C0" w:rsidRDefault="001C3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9C0" w:rsidRDefault="001C39C0">
      <w:r>
        <w:separator/>
      </w:r>
    </w:p>
  </w:footnote>
  <w:footnote w:type="continuationSeparator" w:id="0">
    <w:p w:rsidR="001C39C0" w:rsidRDefault="001C3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9C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118F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99CA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D16F0-7E64-4394-B713-F5153098E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2023-07-05T08:32:00Z</dcterms:modified>
</cp:coreProperties>
</file>