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342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співфінансування   робіт з ремонту багатоквартирних житлових   будинків м.Винники на 2020 р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3426E" w:rsidRPr="0083426E" w:rsidRDefault="0083426E" w:rsidP="0083426E">
      <w:pPr>
        <w:ind w:firstLine="720"/>
        <w:rPr>
          <w:sz w:val="28"/>
          <w:szCs w:val="28"/>
        </w:rPr>
      </w:pPr>
      <w:r w:rsidRPr="0083426E">
        <w:rPr>
          <w:sz w:val="28"/>
          <w:szCs w:val="28"/>
        </w:rPr>
        <w:t>Розглянувши пропозицію виконавчого комітету, керуючись Законом України «Про особливості здійснення права власності у багатоквартирному будинку», ст.10 Закону України «Про приватизацію державного житлового фонду», Законом України «Про місцеве самоврядування в Україні», Винниківська міська рада</w:t>
      </w:r>
    </w:p>
    <w:p w:rsidR="0083426E" w:rsidRPr="0083426E" w:rsidRDefault="0083426E" w:rsidP="0083426E">
      <w:pPr>
        <w:rPr>
          <w:sz w:val="28"/>
          <w:szCs w:val="28"/>
        </w:rPr>
      </w:pPr>
    </w:p>
    <w:p w:rsidR="0083426E" w:rsidRPr="0083426E" w:rsidRDefault="0083426E" w:rsidP="0083426E">
      <w:pPr>
        <w:jc w:val="center"/>
        <w:rPr>
          <w:sz w:val="28"/>
          <w:szCs w:val="28"/>
        </w:rPr>
      </w:pPr>
      <w:bookmarkStart w:id="1" w:name="_GoBack"/>
      <w:bookmarkEnd w:id="1"/>
      <w:r w:rsidRPr="0083426E">
        <w:rPr>
          <w:sz w:val="28"/>
          <w:szCs w:val="28"/>
        </w:rPr>
        <w:t>вирішила:</w:t>
      </w:r>
    </w:p>
    <w:p w:rsidR="0083426E" w:rsidRPr="0083426E" w:rsidRDefault="0083426E" w:rsidP="0083426E">
      <w:pPr>
        <w:rPr>
          <w:sz w:val="28"/>
          <w:szCs w:val="28"/>
        </w:rPr>
      </w:pPr>
    </w:p>
    <w:p w:rsidR="0083426E" w:rsidRPr="0083426E" w:rsidRDefault="0083426E" w:rsidP="0083426E">
      <w:pPr>
        <w:rPr>
          <w:sz w:val="28"/>
          <w:szCs w:val="28"/>
        </w:rPr>
      </w:pPr>
      <w:r w:rsidRPr="0083426E">
        <w:rPr>
          <w:sz w:val="28"/>
          <w:szCs w:val="28"/>
        </w:rPr>
        <w:t>1. Затвердити Програму співфінансування робіт з ремонту багатоквартирних житлових будинків м. Винники на 2020 роки (додається).</w:t>
      </w:r>
    </w:p>
    <w:p w:rsidR="0083426E" w:rsidRPr="0083426E" w:rsidRDefault="0083426E" w:rsidP="0083426E">
      <w:pPr>
        <w:rPr>
          <w:sz w:val="28"/>
          <w:szCs w:val="28"/>
        </w:rPr>
      </w:pPr>
      <w:r w:rsidRPr="0083426E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83426E" w:rsidRPr="0083426E" w:rsidRDefault="0083426E" w:rsidP="0083426E">
      <w:pPr>
        <w:rPr>
          <w:sz w:val="28"/>
          <w:szCs w:val="28"/>
        </w:rPr>
      </w:pPr>
    </w:p>
    <w:p w:rsidR="0083426E" w:rsidRPr="0083426E" w:rsidRDefault="0083426E" w:rsidP="0083426E">
      <w:pPr>
        <w:rPr>
          <w:sz w:val="28"/>
          <w:szCs w:val="28"/>
        </w:rPr>
      </w:pPr>
    </w:p>
    <w:p w:rsidR="0083426E" w:rsidRPr="0083426E" w:rsidRDefault="0083426E" w:rsidP="0083426E">
      <w:pPr>
        <w:rPr>
          <w:sz w:val="28"/>
          <w:szCs w:val="28"/>
        </w:rPr>
      </w:pPr>
    </w:p>
    <w:p w:rsidR="00213958" w:rsidRPr="006F2805" w:rsidRDefault="0083426E" w:rsidP="0083426E">
      <w:pPr>
        <w:rPr>
          <w:sz w:val="28"/>
          <w:szCs w:val="28"/>
        </w:rPr>
      </w:pPr>
      <w:r w:rsidRPr="0083426E">
        <w:rPr>
          <w:sz w:val="28"/>
          <w:szCs w:val="28"/>
        </w:rPr>
        <w:t>Міський голова</w:t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  <w:t xml:space="preserve">                                                                             В. Квурт                                                </w:t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  <w:r w:rsidRPr="0083426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03F" w:rsidRDefault="003D303F">
      <w:r>
        <w:separator/>
      </w:r>
    </w:p>
  </w:endnote>
  <w:endnote w:type="continuationSeparator" w:id="0">
    <w:p w:rsidR="003D303F" w:rsidRDefault="003D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03F" w:rsidRDefault="003D303F">
      <w:r>
        <w:separator/>
      </w:r>
    </w:p>
  </w:footnote>
  <w:footnote w:type="continuationSeparator" w:id="0">
    <w:p w:rsidR="003D303F" w:rsidRDefault="003D3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03F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426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05B6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CD680-6F04-4376-BBEC-F1C6DD18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2023-07-05T11:57:00Z</dcterms:modified>
</cp:coreProperties>
</file>