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00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580094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безоплатне прийняття  завершених будівництвом об'єктів  зовнішнього освітлення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0094" w:rsidRDefault="00580094" w:rsidP="00580094">
      <w:pPr>
        <w:shd w:val="clear" w:color="auto" w:fill="FFFFFF"/>
        <w:ind w:left="570"/>
        <w:jc w:val="both"/>
        <w:rPr>
          <w:b/>
          <w:bCs/>
          <w:color w:val="000000"/>
          <w:szCs w:val="24"/>
        </w:rPr>
      </w:pPr>
    </w:p>
    <w:p w:rsidR="00580094" w:rsidRDefault="00580094" w:rsidP="00580094">
      <w:pPr>
        <w:shd w:val="clear" w:color="auto" w:fill="FFFFFF"/>
        <w:ind w:left="570" w:firstLine="150"/>
        <w:jc w:val="both"/>
        <w:rPr>
          <w:bCs/>
          <w:color w:val="000000"/>
          <w:szCs w:val="24"/>
        </w:rPr>
      </w:pPr>
      <w:bookmarkStart w:id="1" w:name="_GoBack"/>
      <w:bookmarkEnd w:id="1"/>
      <w:r>
        <w:rPr>
          <w:bCs/>
          <w:color w:val="000000"/>
          <w:szCs w:val="24"/>
        </w:rPr>
        <w:t>Розглянувши листи Львівського комунального підприємства “Львівсвітло” керуючись Законом України “Про місцеве самоврядування в Україні”, ухвалою ЛМР від 12.12.2019 року № 6010 «Про передачу з балансу підприємства ЛКП «Львівсвітло» у власність територіальної громади м. Винники завершені будівництвом обєкти зовнішнього освітлення  м. Винники» з метою забезпечення належної експлуатації об’єктів зовнішнього освітлення м. Винники, Винниківська міська рада</w:t>
      </w:r>
    </w:p>
    <w:p w:rsidR="00580094" w:rsidRDefault="00580094" w:rsidP="00580094">
      <w:pPr>
        <w:shd w:val="clear" w:color="auto" w:fill="FFFFFF"/>
        <w:ind w:left="570"/>
        <w:jc w:val="both"/>
        <w:rPr>
          <w:bCs/>
          <w:color w:val="000000"/>
          <w:szCs w:val="24"/>
        </w:rPr>
      </w:pPr>
    </w:p>
    <w:p w:rsidR="00580094" w:rsidRDefault="00580094" w:rsidP="00580094">
      <w:pPr>
        <w:shd w:val="clear" w:color="auto" w:fill="FFFFFF"/>
        <w:ind w:left="570"/>
        <w:jc w:val="both"/>
        <w:rPr>
          <w:b/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                                                            </w:t>
      </w:r>
      <w:r>
        <w:rPr>
          <w:b/>
          <w:bCs/>
          <w:color w:val="000000"/>
          <w:szCs w:val="24"/>
        </w:rPr>
        <w:t>ВИРІШИЛА:</w:t>
      </w:r>
    </w:p>
    <w:p w:rsidR="00580094" w:rsidRDefault="00580094" w:rsidP="00580094">
      <w:pPr>
        <w:shd w:val="clear" w:color="auto" w:fill="FFFFFF"/>
        <w:ind w:left="570"/>
        <w:jc w:val="both"/>
        <w:rPr>
          <w:b/>
          <w:bCs/>
          <w:color w:val="000000"/>
          <w:szCs w:val="24"/>
        </w:rPr>
      </w:pPr>
    </w:p>
    <w:p w:rsidR="00580094" w:rsidRDefault="00580094" w:rsidP="00580094">
      <w:pPr>
        <w:shd w:val="clear" w:color="auto" w:fill="FFFFFF"/>
        <w:ind w:left="570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1. Безоплатно  прийняти у власність територіальної громади м. Винники від Львівського комунального підприємству «Львівсвітло» завершені будівництвом об’єкти зовнішнього освітлення м. Винники балансовою вартістю 8378966,63 грн, згідно з додатками 1, 2.</w:t>
      </w:r>
    </w:p>
    <w:p w:rsidR="00580094" w:rsidRDefault="00580094" w:rsidP="00580094">
      <w:pPr>
        <w:shd w:val="clear" w:color="auto" w:fill="FFFFFF"/>
        <w:ind w:left="570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2. </w:t>
      </w:r>
      <w:r>
        <w:rPr>
          <w:rStyle w:val="rvts8"/>
          <w:color w:val="000000"/>
          <w:szCs w:val="24"/>
          <w:shd w:val="clear" w:color="auto" w:fill="FFFFFF"/>
        </w:rPr>
        <w:t>Виконавчому комітету Винниківської міської ради здійснити прийняття у комунальну власність територіальної громади м. Винники </w:t>
      </w:r>
      <w:r>
        <w:rPr>
          <w:rStyle w:val="rvts15"/>
          <w:color w:val="000000"/>
          <w:szCs w:val="24"/>
          <w:shd w:val="clear" w:color="auto" w:fill="FFFFFF"/>
        </w:rPr>
        <w:t xml:space="preserve">нерухоме майно, а саме: </w:t>
      </w:r>
      <w:r>
        <w:rPr>
          <w:bCs/>
          <w:color w:val="000000"/>
          <w:szCs w:val="24"/>
        </w:rPr>
        <w:t>завершені будівництвом об’єкти зовнішнього освітлення м. Винники балансовою вартістю 8378966,63 грн, згідно з додатками 1, 2. та передати їх на обслуговування ВКП «Добробут».</w:t>
      </w:r>
    </w:p>
    <w:p w:rsidR="00580094" w:rsidRDefault="00580094" w:rsidP="00580094">
      <w:pPr>
        <w:shd w:val="clear" w:color="auto" w:fill="FFFFFF"/>
        <w:ind w:left="570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580094" w:rsidRDefault="00580094" w:rsidP="00580094">
      <w:pPr>
        <w:shd w:val="clear" w:color="auto" w:fill="FFFFFF"/>
        <w:ind w:left="570"/>
        <w:jc w:val="both"/>
        <w:rPr>
          <w:bCs/>
          <w:color w:val="000000"/>
          <w:szCs w:val="24"/>
        </w:rPr>
      </w:pPr>
    </w:p>
    <w:p w:rsidR="00580094" w:rsidRDefault="00580094" w:rsidP="00580094">
      <w:pPr>
        <w:shd w:val="clear" w:color="auto" w:fill="FFFFFF"/>
        <w:ind w:left="57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>
        <w:rPr>
          <w:b/>
          <w:bCs/>
          <w:color w:val="000000"/>
          <w:szCs w:val="24"/>
        </w:rPr>
        <w:t>Міський голова                                                                                           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22D" w:rsidRDefault="00F3722D">
      <w:r>
        <w:separator/>
      </w:r>
    </w:p>
  </w:endnote>
  <w:endnote w:type="continuationSeparator" w:id="0">
    <w:p w:rsidR="00F3722D" w:rsidRDefault="00F3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22D" w:rsidRDefault="00F3722D">
      <w:r>
        <w:separator/>
      </w:r>
    </w:p>
  </w:footnote>
  <w:footnote w:type="continuationSeparator" w:id="0">
    <w:p w:rsidR="00F3722D" w:rsidRDefault="00F37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0094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22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A1A0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rvts8">
    <w:name w:val="rvts8"/>
    <w:rsid w:val="00580094"/>
  </w:style>
  <w:style w:type="character" w:customStyle="1" w:styleId="rvts15">
    <w:name w:val="rvts15"/>
    <w:rsid w:val="00580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7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C8351-2E0A-431F-90EA-494548183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2023-07-13T13:12:00Z</dcterms:modified>
</cp:coreProperties>
</file>