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2391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B4A9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05.03.2020р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гр.Мартиняк Г.В. 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вул.Б.Хмельницького, 22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B4A9E" w:rsidRDefault="006B4A9E" w:rsidP="006B4A9E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гр.Мартиняк Г.В.,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6B4A9E" w:rsidRDefault="006B4A9E" w:rsidP="006B4A9E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6B4A9E" w:rsidRDefault="006B4A9E" w:rsidP="006B4A9E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6B4A9E" w:rsidRDefault="006B4A9E" w:rsidP="006B4A9E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6B4A9E" w:rsidRDefault="006B4A9E" w:rsidP="006B4A9E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гр.Мартиняк Галині Володимирівні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0,0923 га для обслуговування житлового будинку, господарських будівель і споруд по вул.Б.Хмельницького, 22 у м.Винники (графічний додаток №1).</w:t>
      </w:r>
    </w:p>
    <w:p w:rsidR="006B4A9E" w:rsidRDefault="006B4A9E" w:rsidP="006B4A9E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Гр.Мартиняк Галині Володимирівні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6B4A9E" w:rsidRDefault="006B4A9E" w:rsidP="006B4A9E">
      <w:pPr>
        <w:spacing w:line="276" w:lineRule="auto"/>
        <w:ind w:left="567" w:right="142"/>
        <w:rPr>
          <w:szCs w:val="24"/>
        </w:rPr>
      </w:pPr>
    </w:p>
    <w:p w:rsidR="006B4A9E" w:rsidRDefault="006B4A9E" w:rsidP="006B4A9E">
      <w:pPr>
        <w:spacing w:line="276" w:lineRule="auto"/>
        <w:ind w:left="567" w:right="142"/>
        <w:rPr>
          <w:szCs w:val="24"/>
        </w:rPr>
      </w:pPr>
    </w:p>
    <w:p w:rsidR="006B4A9E" w:rsidRDefault="006B4A9E" w:rsidP="006B4A9E">
      <w:pPr>
        <w:spacing w:line="276" w:lineRule="auto"/>
        <w:ind w:left="567" w:right="142"/>
        <w:rPr>
          <w:szCs w:val="24"/>
        </w:rPr>
      </w:pPr>
    </w:p>
    <w:p w:rsidR="006B4A9E" w:rsidRDefault="006B4A9E" w:rsidP="006B4A9E">
      <w:pPr>
        <w:spacing w:line="276" w:lineRule="auto"/>
        <w:ind w:left="567" w:right="142"/>
        <w:rPr>
          <w:szCs w:val="24"/>
        </w:rPr>
      </w:pPr>
    </w:p>
    <w:p w:rsidR="006B4A9E" w:rsidRDefault="006B4A9E" w:rsidP="006B4A9E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  <w:bookmarkStart w:id="1" w:name="_GoBack"/>
      <w:bookmarkEnd w:id="1"/>
    </w:p>
    <w:sectPr w:rsidR="006B4A9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2035" w:rsidRDefault="00E52035">
      <w:r>
        <w:separator/>
      </w:r>
    </w:p>
  </w:endnote>
  <w:endnote w:type="continuationSeparator" w:id="0">
    <w:p w:rsidR="00E52035" w:rsidRDefault="00E52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2035" w:rsidRDefault="00E52035">
      <w:r>
        <w:separator/>
      </w:r>
    </w:p>
  </w:footnote>
  <w:footnote w:type="continuationSeparator" w:id="0">
    <w:p w:rsidR="00E52035" w:rsidRDefault="00E520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B4A9E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52035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D280B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66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4107F9-9B67-4BB8-A20E-BED772377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1006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2023-07-14T12:04:00Z</dcterms:modified>
</cp:coreProperties>
</file>