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70F9B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2415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70F9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призначення директора                                                        Винниківського комунального підприємства "Добробут"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70F9B" w:rsidRPr="00B70F9B" w:rsidRDefault="00B70F9B" w:rsidP="00B70F9B">
      <w:pPr>
        <w:ind w:firstLine="720"/>
        <w:rPr>
          <w:sz w:val="28"/>
          <w:szCs w:val="28"/>
        </w:rPr>
      </w:pPr>
      <w:r w:rsidRPr="00B70F9B">
        <w:rPr>
          <w:sz w:val="28"/>
          <w:szCs w:val="28"/>
        </w:rPr>
        <w:t>Керуючись Законом України «Про місцеве самоврядування в Україні», беручи до уваги рішення Винниківської міської ради №1878 від 20.06.2019 р. «Про вирішення кадрових питань керівників комунальних підприємств та установ міста », Винниківська міська рада</w:t>
      </w:r>
    </w:p>
    <w:p w:rsidR="00B70F9B" w:rsidRPr="00B70F9B" w:rsidRDefault="00B70F9B" w:rsidP="00B70F9B">
      <w:pPr>
        <w:rPr>
          <w:sz w:val="28"/>
          <w:szCs w:val="28"/>
        </w:rPr>
      </w:pPr>
    </w:p>
    <w:p w:rsidR="00B70F9B" w:rsidRPr="00B70F9B" w:rsidRDefault="00B70F9B" w:rsidP="00B70F9B">
      <w:pPr>
        <w:rPr>
          <w:sz w:val="28"/>
          <w:szCs w:val="28"/>
        </w:rPr>
      </w:pPr>
    </w:p>
    <w:p w:rsidR="00B70F9B" w:rsidRPr="00B70F9B" w:rsidRDefault="00B70F9B" w:rsidP="00B70F9B">
      <w:pPr>
        <w:jc w:val="center"/>
        <w:rPr>
          <w:sz w:val="28"/>
          <w:szCs w:val="28"/>
        </w:rPr>
      </w:pPr>
      <w:r w:rsidRPr="00B70F9B">
        <w:rPr>
          <w:sz w:val="28"/>
          <w:szCs w:val="28"/>
        </w:rPr>
        <w:t>вирішила:</w:t>
      </w:r>
    </w:p>
    <w:p w:rsidR="00B70F9B" w:rsidRPr="00B70F9B" w:rsidRDefault="00B70F9B" w:rsidP="00B70F9B">
      <w:pPr>
        <w:rPr>
          <w:sz w:val="28"/>
          <w:szCs w:val="28"/>
        </w:rPr>
      </w:pPr>
    </w:p>
    <w:p w:rsidR="00B70F9B" w:rsidRPr="00B70F9B" w:rsidRDefault="00B70F9B" w:rsidP="00B70F9B">
      <w:pPr>
        <w:rPr>
          <w:sz w:val="28"/>
          <w:szCs w:val="28"/>
        </w:rPr>
      </w:pPr>
    </w:p>
    <w:p w:rsidR="00B70F9B" w:rsidRPr="00B70F9B" w:rsidRDefault="00B70F9B" w:rsidP="00B70F9B">
      <w:pPr>
        <w:rPr>
          <w:sz w:val="28"/>
          <w:szCs w:val="28"/>
        </w:rPr>
      </w:pPr>
      <w:r w:rsidRPr="00B70F9B">
        <w:rPr>
          <w:sz w:val="28"/>
          <w:szCs w:val="28"/>
        </w:rPr>
        <w:t>1. Призначити на посаду директора Винниківського комунального підприємства «Добробут» Полішко Марію Євгенівну.</w:t>
      </w:r>
    </w:p>
    <w:p w:rsidR="00B70F9B" w:rsidRPr="00B70F9B" w:rsidRDefault="00B70F9B" w:rsidP="00B70F9B">
      <w:pPr>
        <w:rPr>
          <w:sz w:val="28"/>
          <w:szCs w:val="28"/>
        </w:rPr>
      </w:pPr>
      <w:r w:rsidRPr="00B70F9B">
        <w:rPr>
          <w:sz w:val="28"/>
          <w:szCs w:val="28"/>
        </w:rPr>
        <w:t>2. Звільнити з посади виконуючого обов’язки директора Винниківського комунального підприємства «Добробут» Венгринович Олександру Володимирівну.</w:t>
      </w:r>
    </w:p>
    <w:p w:rsidR="00B70F9B" w:rsidRPr="00B70F9B" w:rsidRDefault="00B70F9B" w:rsidP="00B70F9B">
      <w:pPr>
        <w:rPr>
          <w:sz w:val="28"/>
          <w:szCs w:val="28"/>
        </w:rPr>
      </w:pPr>
      <w:r w:rsidRPr="00B70F9B">
        <w:rPr>
          <w:sz w:val="28"/>
          <w:szCs w:val="28"/>
        </w:rPr>
        <w:t>3. Контроль за виконанням цього рішення покласти на керуючого справами виконавчого комітету.</w:t>
      </w:r>
    </w:p>
    <w:p w:rsidR="00B70F9B" w:rsidRPr="00B70F9B" w:rsidRDefault="00B70F9B" w:rsidP="00B70F9B">
      <w:pPr>
        <w:rPr>
          <w:sz w:val="28"/>
          <w:szCs w:val="28"/>
        </w:rPr>
      </w:pPr>
    </w:p>
    <w:p w:rsidR="00B70F9B" w:rsidRPr="00B70F9B" w:rsidRDefault="00B70F9B" w:rsidP="00B70F9B">
      <w:pPr>
        <w:rPr>
          <w:sz w:val="28"/>
          <w:szCs w:val="28"/>
        </w:rPr>
      </w:pPr>
    </w:p>
    <w:p w:rsidR="00B70F9B" w:rsidRPr="00B70F9B" w:rsidRDefault="00B70F9B" w:rsidP="00B70F9B">
      <w:pPr>
        <w:rPr>
          <w:sz w:val="28"/>
          <w:szCs w:val="28"/>
        </w:rPr>
      </w:pPr>
      <w:r w:rsidRPr="00B70F9B">
        <w:rPr>
          <w:sz w:val="28"/>
          <w:szCs w:val="28"/>
        </w:rPr>
        <w:t xml:space="preserve">Міський голова                                                                                  </w:t>
      </w:r>
      <w:r>
        <w:rPr>
          <w:sz w:val="28"/>
          <w:szCs w:val="28"/>
        </w:rPr>
        <w:t xml:space="preserve">         </w:t>
      </w:r>
      <w:bookmarkStart w:id="1" w:name="_GoBack"/>
      <w:bookmarkEnd w:id="1"/>
      <w:r w:rsidRPr="00B70F9B">
        <w:rPr>
          <w:sz w:val="28"/>
          <w:szCs w:val="28"/>
        </w:rPr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241" w:rsidRDefault="00581241">
      <w:r>
        <w:separator/>
      </w:r>
    </w:p>
  </w:endnote>
  <w:endnote w:type="continuationSeparator" w:id="0">
    <w:p w:rsidR="00581241" w:rsidRDefault="0058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241" w:rsidRDefault="00581241">
      <w:r>
        <w:separator/>
      </w:r>
    </w:p>
  </w:footnote>
  <w:footnote w:type="continuationSeparator" w:id="0">
    <w:p w:rsidR="00581241" w:rsidRDefault="005812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1241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0F9B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C1BE8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7058C-A354-4441-95F0-ABF95B8BC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770</Words>
  <Characters>440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2023-07-18T12:28:00Z</dcterms:modified>
</cp:coreProperties>
</file>