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2477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гр.Тичка М.Д.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вул.Коперніка, 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2477A" w:rsidRDefault="0012477A" w:rsidP="0012477A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гр.Маркевич О.М. (що діє по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12477A" w:rsidRDefault="0012477A" w:rsidP="0012477A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12477A" w:rsidRDefault="0012477A" w:rsidP="0012477A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12477A" w:rsidRDefault="0012477A" w:rsidP="0012477A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12477A" w:rsidRDefault="0012477A" w:rsidP="0012477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гр.Тичка Мирославу Дмитровичу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0,0900 га для обслуговування житлового будинку, господарських будівель і споруд по вул.Коперніка, 1а у м.Винники (графічний додаток №1).</w:t>
      </w:r>
    </w:p>
    <w:p w:rsidR="0012477A" w:rsidRDefault="0012477A" w:rsidP="0012477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Гр.Тичка Мирославу Дмитровичу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2477A" w:rsidRDefault="0012477A" w:rsidP="0012477A">
      <w:pPr>
        <w:spacing w:line="276" w:lineRule="auto"/>
        <w:ind w:left="567" w:right="142"/>
        <w:rPr>
          <w:szCs w:val="24"/>
        </w:rPr>
      </w:pPr>
    </w:p>
    <w:p w:rsidR="0012477A" w:rsidRDefault="0012477A" w:rsidP="0012477A">
      <w:pPr>
        <w:spacing w:line="276" w:lineRule="auto"/>
        <w:ind w:left="567" w:right="142"/>
        <w:rPr>
          <w:szCs w:val="24"/>
        </w:rPr>
      </w:pPr>
    </w:p>
    <w:p w:rsidR="0012477A" w:rsidRDefault="0012477A" w:rsidP="0012477A">
      <w:pPr>
        <w:spacing w:line="276" w:lineRule="auto"/>
        <w:ind w:left="567" w:right="142"/>
        <w:rPr>
          <w:szCs w:val="24"/>
        </w:rPr>
      </w:pPr>
    </w:p>
    <w:p w:rsidR="0012477A" w:rsidRDefault="0012477A" w:rsidP="0012477A">
      <w:pPr>
        <w:spacing w:line="276" w:lineRule="auto"/>
        <w:ind w:left="567" w:right="142"/>
        <w:rPr>
          <w:szCs w:val="24"/>
        </w:rPr>
      </w:pPr>
    </w:p>
    <w:p w:rsidR="0012477A" w:rsidRDefault="0012477A" w:rsidP="0012477A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sectPr w:rsidR="0012477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D5C" w:rsidRDefault="00CE0D5C">
      <w:r>
        <w:separator/>
      </w:r>
    </w:p>
  </w:endnote>
  <w:endnote w:type="continuationSeparator" w:id="0">
    <w:p w:rsidR="00CE0D5C" w:rsidRDefault="00CE0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D5C" w:rsidRDefault="00CE0D5C">
      <w:r>
        <w:separator/>
      </w:r>
    </w:p>
  </w:footnote>
  <w:footnote w:type="continuationSeparator" w:id="0">
    <w:p w:rsidR="00CE0D5C" w:rsidRDefault="00CE0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477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0D5C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DA67D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4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9EEC6-437F-44AF-ACEE-5BBA951A9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2023-07-18T07:58:00Z</dcterms:modified>
</cp:coreProperties>
</file>