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D2F4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гр.Довгунь І.Я.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вул.Гн.Хоткевича, 10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D2F46" w:rsidRDefault="005D2F46" w:rsidP="005D2F46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гр.Довгунь І.Я.,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5D2F46" w:rsidRDefault="005D2F46" w:rsidP="005D2F46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5D2F46" w:rsidRDefault="005D2F46" w:rsidP="005D2F46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D2F46" w:rsidRDefault="005D2F46" w:rsidP="005D2F46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5D2F46" w:rsidRDefault="005D2F46" w:rsidP="005D2F4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гр.Довгунь Ігорю Ярославовичу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0,0387 га для обслуговування житлового будинку, господарських будівель і споруд по вул.Гн.Хоткевича, 10 у м.Винники (графічний додаток №1).</w:t>
      </w:r>
    </w:p>
    <w:p w:rsidR="005D2F46" w:rsidRDefault="005D2F46" w:rsidP="005D2F4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Гр.Довгунь Ігорю Ярославовичу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D2F46" w:rsidRDefault="005D2F46" w:rsidP="005D2F46">
      <w:pPr>
        <w:spacing w:line="276" w:lineRule="auto"/>
        <w:ind w:left="567" w:right="142"/>
        <w:rPr>
          <w:szCs w:val="24"/>
        </w:rPr>
      </w:pPr>
    </w:p>
    <w:p w:rsidR="005D2F46" w:rsidRDefault="005D2F46" w:rsidP="005D2F46">
      <w:pPr>
        <w:spacing w:line="276" w:lineRule="auto"/>
        <w:ind w:left="567" w:right="142"/>
        <w:rPr>
          <w:szCs w:val="24"/>
        </w:rPr>
      </w:pPr>
    </w:p>
    <w:p w:rsidR="005D2F46" w:rsidRDefault="005D2F46" w:rsidP="005D2F46">
      <w:pPr>
        <w:spacing w:line="276" w:lineRule="auto"/>
        <w:ind w:left="567" w:right="142"/>
        <w:rPr>
          <w:szCs w:val="24"/>
        </w:rPr>
      </w:pPr>
    </w:p>
    <w:p w:rsidR="005D2F46" w:rsidRDefault="005D2F46" w:rsidP="005D2F46">
      <w:pPr>
        <w:spacing w:line="276" w:lineRule="auto"/>
        <w:ind w:left="567" w:right="142"/>
        <w:rPr>
          <w:szCs w:val="24"/>
        </w:rPr>
      </w:pPr>
    </w:p>
    <w:p w:rsidR="005D2F46" w:rsidRDefault="005D2F46" w:rsidP="005D2F46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  <w:bookmarkStart w:id="1" w:name="_GoBack"/>
      <w:bookmarkEnd w:id="1"/>
    </w:p>
    <w:sectPr w:rsidR="005D2F4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E9A" w:rsidRDefault="00B82E9A">
      <w:r>
        <w:separator/>
      </w:r>
    </w:p>
  </w:endnote>
  <w:endnote w:type="continuationSeparator" w:id="0">
    <w:p w:rsidR="00B82E9A" w:rsidRDefault="00B82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E9A" w:rsidRDefault="00B82E9A">
      <w:r>
        <w:separator/>
      </w:r>
    </w:p>
  </w:footnote>
  <w:footnote w:type="continuationSeparator" w:id="0">
    <w:p w:rsidR="00B82E9A" w:rsidRDefault="00B82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2F4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82E9A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D5292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4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1242D-FC0C-4CEB-850A-71BCA40F5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2023-07-18T11:15:00Z</dcterms:modified>
</cp:coreProperties>
</file>