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2446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45BB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гр.Леськів К.С.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вул.Яворницького, 39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45BB5" w:rsidRDefault="00E45BB5" w:rsidP="00E45BB5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гр.Леськів К.С.,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E45BB5" w:rsidRDefault="00E45BB5" w:rsidP="00E45BB5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E45BB5" w:rsidRDefault="00E45BB5" w:rsidP="00E45BB5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E45BB5" w:rsidRDefault="00E45BB5" w:rsidP="00E45BB5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E45BB5" w:rsidRDefault="00E45BB5" w:rsidP="00E45BB5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гр.Леськів Катерині Степанівні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0,0600 га для обслуговування житлового будинку, господарських будівель і споруд по вул.Яворницького, 39 у м.Винники (графічний додаток №1).</w:t>
      </w:r>
    </w:p>
    <w:p w:rsidR="00E45BB5" w:rsidRDefault="00E45BB5" w:rsidP="00E45BB5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Гр.Леськів Катерині Степанівні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E45BB5" w:rsidRDefault="00E45BB5" w:rsidP="00E45BB5">
      <w:pPr>
        <w:spacing w:line="276" w:lineRule="auto"/>
        <w:ind w:left="567" w:right="142"/>
        <w:rPr>
          <w:szCs w:val="24"/>
        </w:rPr>
      </w:pPr>
    </w:p>
    <w:p w:rsidR="00E45BB5" w:rsidRDefault="00E45BB5" w:rsidP="00E45BB5">
      <w:pPr>
        <w:spacing w:line="276" w:lineRule="auto"/>
        <w:ind w:left="567" w:right="142"/>
        <w:rPr>
          <w:szCs w:val="24"/>
        </w:rPr>
      </w:pPr>
    </w:p>
    <w:p w:rsidR="00E45BB5" w:rsidRDefault="00E45BB5" w:rsidP="00E45BB5">
      <w:pPr>
        <w:spacing w:line="276" w:lineRule="auto"/>
        <w:ind w:left="567" w:right="142"/>
        <w:rPr>
          <w:szCs w:val="24"/>
        </w:rPr>
      </w:pPr>
    </w:p>
    <w:p w:rsidR="00E45BB5" w:rsidRDefault="00E45BB5" w:rsidP="00E45BB5">
      <w:pPr>
        <w:spacing w:line="276" w:lineRule="auto"/>
        <w:ind w:left="567" w:right="142"/>
        <w:rPr>
          <w:szCs w:val="24"/>
        </w:rPr>
      </w:pPr>
    </w:p>
    <w:p w:rsidR="00E45BB5" w:rsidRDefault="00E45BB5" w:rsidP="00E45BB5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  <w:bookmarkStart w:id="1" w:name="_GoBack"/>
      <w:bookmarkEnd w:id="1"/>
    </w:p>
    <w:sectPr w:rsidR="00E45BB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A34" w:rsidRDefault="00A61A34">
      <w:r>
        <w:separator/>
      </w:r>
    </w:p>
  </w:endnote>
  <w:endnote w:type="continuationSeparator" w:id="0">
    <w:p w:rsidR="00A61A34" w:rsidRDefault="00A61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A34" w:rsidRDefault="00A61A34">
      <w:r>
        <w:separator/>
      </w:r>
    </w:p>
  </w:footnote>
  <w:footnote w:type="continuationSeparator" w:id="0">
    <w:p w:rsidR="00A61A34" w:rsidRDefault="00A61A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1A34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45BB5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56430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6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56C5AC-CB86-4A9E-825D-73DA39E2B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998</Words>
  <Characters>569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2023-07-18T08:17:00Z</dcterms:modified>
</cp:coreProperties>
</file>