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43EB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гр.Кобрину І.В.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вул.Ів.Франка, 59а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43EB6" w:rsidRDefault="00E43EB6" w:rsidP="00E43EB6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E43EB6" w:rsidRDefault="00E43EB6" w:rsidP="00E43EB6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гр.Кобрина В.І. (що діє по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E43EB6" w:rsidRDefault="00E43EB6" w:rsidP="00E43EB6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E43EB6" w:rsidRDefault="00E43EB6" w:rsidP="00E43EB6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43EB6" w:rsidRDefault="00E43EB6" w:rsidP="00E43EB6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E43EB6" w:rsidRDefault="00E43EB6" w:rsidP="00E43EB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гр.Кобрину Ігорю Васильовичу на розроблення технічної документації із зем</w:t>
      </w:r>
      <w:bookmarkStart w:id="1" w:name="_GoBack"/>
      <w:bookmarkEnd w:id="1"/>
      <w:r>
        <w:rPr>
          <w:szCs w:val="24"/>
        </w:rPr>
        <w:t>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вул.Ів.Франка, 59а у м.Винники (графічний додаток №1).</w:t>
      </w:r>
    </w:p>
    <w:p w:rsidR="00E43EB6" w:rsidRDefault="00E43EB6" w:rsidP="00E43EB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Гр.Кобрину Ігорю Васильовичу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E43EB6" w:rsidRDefault="00E43EB6" w:rsidP="00E43EB6">
      <w:pPr>
        <w:spacing w:line="276" w:lineRule="auto"/>
        <w:ind w:left="567" w:right="142"/>
        <w:rPr>
          <w:szCs w:val="24"/>
        </w:rPr>
      </w:pPr>
    </w:p>
    <w:p w:rsidR="00E43EB6" w:rsidRDefault="00E43EB6" w:rsidP="00E43EB6">
      <w:pPr>
        <w:spacing w:line="276" w:lineRule="auto"/>
        <w:ind w:left="567" w:right="142"/>
        <w:rPr>
          <w:szCs w:val="24"/>
        </w:rPr>
      </w:pPr>
    </w:p>
    <w:p w:rsidR="00E43EB6" w:rsidRDefault="00E43EB6" w:rsidP="00E43EB6">
      <w:pPr>
        <w:spacing w:line="276" w:lineRule="auto"/>
        <w:ind w:left="567" w:right="142"/>
        <w:rPr>
          <w:szCs w:val="24"/>
        </w:rPr>
      </w:pPr>
    </w:p>
    <w:p w:rsidR="00E43EB6" w:rsidRDefault="00E43EB6" w:rsidP="00E43EB6">
      <w:pPr>
        <w:spacing w:line="276" w:lineRule="auto"/>
        <w:ind w:left="567" w:right="142"/>
        <w:rPr>
          <w:szCs w:val="24"/>
        </w:rPr>
      </w:pPr>
    </w:p>
    <w:p w:rsidR="00E43EB6" w:rsidRDefault="00E43EB6" w:rsidP="00E43EB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sectPr w:rsidR="00E43EB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F75" w:rsidRDefault="007E5F75">
      <w:r>
        <w:separator/>
      </w:r>
    </w:p>
  </w:endnote>
  <w:endnote w:type="continuationSeparator" w:id="0">
    <w:p w:rsidR="007E5F75" w:rsidRDefault="007E5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F75" w:rsidRDefault="007E5F75">
      <w:r>
        <w:separator/>
      </w:r>
    </w:p>
  </w:footnote>
  <w:footnote w:type="continuationSeparator" w:id="0">
    <w:p w:rsidR="007E5F75" w:rsidRDefault="007E5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5F7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3EB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9C4C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7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31DF0-D468-438F-BC48-D53B6CFD2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2023-07-18T08:26:00Z</dcterms:modified>
</cp:coreProperties>
</file>