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72BD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гр.Чижик Н.В.  у власність для ведення садівництва   по вул.Кільцевій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72BDF" w:rsidRDefault="00D72BDF" w:rsidP="00D72BDF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гр.Чижик Н.В.,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72BDF" w:rsidRDefault="00D72BDF" w:rsidP="00D72BDF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D72BDF" w:rsidRDefault="00D72BDF" w:rsidP="00D72BDF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72BDF" w:rsidRDefault="00D72BDF" w:rsidP="00D72BDF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D72BDF" w:rsidRDefault="00D72BDF" w:rsidP="00D72BD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гр.Чижик Назарію Володимировичу орієнтовною площею 0,0800 га у власність для ведення садівництва по вул.Кільцевій у м.Винники (графічний додаток№1).</w:t>
      </w:r>
    </w:p>
    <w:p w:rsidR="00D72BDF" w:rsidRDefault="00D72BDF" w:rsidP="00D72BD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Гр.Чижик Назарію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72BDF" w:rsidRDefault="00D72BDF" w:rsidP="00D72BD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72BDF" w:rsidRDefault="00D72BDF" w:rsidP="00D72BDF">
      <w:pPr>
        <w:spacing w:line="276" w:lineRule="auto"/>
        <w:ind w:left="567" w:right="142"/>
        <w:rPr>
          <w:szCs w:val="24"/>
        </w:rPr>
      </w:pPr>
    </w:p>
    <w:p w:rsidR="00D72BDF" w:rsidRDefault="00D72BDF" w:rsidP="00D72BDF">
      <w:pPr>
        <w:spacing w:line="276" w:lineRule="auto"/>
        <w:ind w:left="567" w:right="142"/>
        <w:rPr>
          <w:szCs w:val="24"/>
        </w:rPr>
      </w:pPr>
    </w:p>
    <w:p w:rsidR="00D72BDF" w:rsidRDefault="00D72BDF" w:rsidP="00D72BDF">
      <w:pPr>
        <w:spacing w:line="276" w:lineRule="auto"/>
        <w:ind w:left="567" w:right="142"/>
        <w:rPr>
          <w:szCs w:val="24"/>
        </w:rPr>
      </w:pPr>
    </w:p>
    <w:p w:rsidR="00D72BDF" w:rsidRDefault="00D72BDF" w:rsidP="00D72BDF">
      <w:pPr>
        <w:spacing w:line="276" w:lineRule="auto"/>
        <w:ind w:left="567" w:right="142"/>
        <w:rPr>
          <w:szCs w:val="24"/>
        </w:rPr>
      </w:pPr>
    </w:p>
    <w:p w:rsidR="00D72BDF" w:rsidRDefault="00D72BDF" w:rsidP="00D72BDF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F18" w:rsidRDefault="00C24F18">
      <w:r>
        <w:separator/>
      </w:r>
    </w:p>
  </w:endnote>
  <w:endnote w:type="continuationSeparator" w:id="0">
    <w:p w:rsidR="00C24F18" w:rsidRDefault="00C24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F18" w:rsidRDefault="00C24F18">
      <w:r>
        <w:separator/>
      </w:r>
    </w:p>
  </w:footnote>
  <w:footnote w:type="continuationSeparator" w:id="0">
    <w:p w:rsidR="00C24F18" w:rsidRDefault="00C24F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F1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2B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17C63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6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0F780-D810-4218-9166-0DB5AFC05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864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2023-07-18T08:28:00Z</dcterms:modified>
</cp:coreProperties>
</file>