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1742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9712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31.01.2019р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Винниківської міської ради №1251 від 25.01.2018р.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13958" w:rsidRDefault="00D9712C" w:rsidP="00471A72">
      <w:pPr>
        <w:rPr>
          <w:sz w:val="28"/>
          <w:szCs w:val="28"/>
        </w:rPr>
      </w:pPr>
      <w:r>
        <w:rPr>
          <w:sz w:val="28"/>
          <w:szCs w:val="28"/>
        </w:rPr>
        <w:tab/>
        <w:t>Розглянувши планово-картографічні матеріали, рішення 10-ої сесії Винниківської міської ради №1251 від 25.01.2018р. «Про внесення змін в рішення Винниківської міської ради №1071 від 05.10.2017р.», керуючись Конституцією України, ст.92, 118 ч.6, 123 Земельного кодексу України, Законом України «Про місцеве самоврядування в Україні», Винниківська міська рада –</w:t>
      </w:r>
    </w:p>
    <w:p w:rsidR="00D9712C" w:rsidRDefault="00D9712C" w:rsidP="00471A72">
      <w:pPr>
        <w:rPr>
          <w:sz w:val="28"/>
          <w:szCs w:val="28"/>
        </w:rPr>
      </w:pPr>
    </w:p>
    <w:p w:rsidR="00D9712C" w:rsidRDefault="00D9712C" w:rsidP="00D9712C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 w:rsidR="00D9712C" w:rsidRDefault="00D9712C" w:rsidP="00D9712C">
      <w:pPr>
        <w:jc w:val="center"/>
        <w:rPr>
          <w:sz w:val="28"/>
          <w:szCs w:val="28"/>
        </w:rPr>
      </w:pPr>
    </w:p>
    <w:p w:rsidR="00D9712C" w:rsidRDefault="00D9712C" w:rsidP="00D9712C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П.2 рішення сесії Винниківської міської ради №1251 від 25.01.2018р.  замість слів «орієнтовною площею 0,0300 га» читати словами </w:t>
      </w:r>
      <w:r>
        <w:rPr>
          <w:sz w:val="28"/>
          <w:szCs w:val="28"/>
        </w:rPr>
        <w:t>«орієнтовною площею 0,0</w:t>
      </w:r>
      <w:r>
        <w:rPr>
          <w:sz w:val="28"/>
          <w:szCs w:val="28"/>
        </w:rPr>
        <w:t>7</w:t>
      </w:r>
      <w:r>
        <w:rPr>
          <w:sz w:val="28"/>
          <w:szCs w:val="28"/>
        </w:rPr>
        <w:t>00 га»</w:t>
      </w:r>
      <w:r>
        <w:rPr>
          <w:sz w:val="28"/>
          <w:szCs w:val="28"/>
        </w:rPr>
        <w:t>.</w:t>
      </w:r>
    </w:p>
    <w:p w:rsidR="00D9712C" w:rsidRDefault="00D9712C" w:rsidP="00D9712C">
      <w:pPr>
        <w:pStyle w:val="a8"/>
        <w:jc w:val="both"/>
        <w:rPr>
          <w:sz w:val="28"/>
          <w:szCs w:val="28"/>
        </w:rPr>
      </w:pPr>
    </w:p>
    <w:p w:rsidR="00D9712C" w:rsidRDefault="00D9712C" w:rsidP="00D9712C">
      <w:pPr>
        <w:pStyle w:val="a8"/>
        <w:jc w:val="both"/>
        <w:rPr>
          <w:sz w:val="28"/>
          <w:szCs w:val="28"/>
        </w:rPr>
      </w:pPr>
    </w:p>
    <w:p w:rsidR="00D9712C" w:rsidRDefault="00D9712C" w:rsidP="00D9712C">
      <w:pPr>
        <w:pStyle w:val="a8"/>
        <w:jc w:val="both"/>
        <w:rPr>
          <w:sz w:val="28"/>
          <w:szCs w:val="28"/>
        </w:rPr>
      </w:pPr>
    </w:p>
    <w:p w:rsidR="00D9712C" w:rsidRDefault="00D9712C" w:rsidP="00D9712C">
      <w:pPr>
        <w:pStyle w:val="a8"/>
        <w:jc w:val="both"/>
        <w:rPr>
          <w:sz w:val="28"/>
          <w:szCs w:val="28"/>
        </w:rPr>
      </w:pPr>
    </w:p>
    <w:p w:rsidR="00D9712C" w:rsidRPr="00D9712C" w:rsidRDefault="00D9712C" w:rsidP="00D9712C">
      <w:pPr>
        <w:pStyle w:val="a8"/>
        <w:jc w:val="both"/>
        <w:rPr>
          <w:sz w:val="28"/>
          <w:szCs w:val="28"/>
        </w:rPr>
      </w:pPr>
      <w:bookmarkStart w:id="1" w:name="_GoBack"/>
      <w:bookmarkEnd w:id="1"/>
      <w:r>
        <w:rPr>
          <w:sz w:val="28"/>
          <w:szCs w:val="28"/>
        </w:rPr>
        <w:t>Міський голова                                                           В.Квурт</w:t>
      </w:r>
    </w:p>
    <w:sectPr w:rsidR="00D9712C" w:rsidRPr="00D9712C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763D" w:rsidRDefault="0064763D">
      <w:r>
        <w:separator/>
      </w:r>
    </w:p>
  </w:endnote>
  <w:endnote w:type="continuationSeparator" w:id="0">
    <w:p w:rsidR="0064763D" w:rsidRDefault="006476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763D" w:rsidRDefault="0064763D">
      <w:r>
        <w:separator/>
      </w:r>
    </w:p>
  </w:footnote>
  <w:footnote w:type="continuationSeparator" w:id="0">
    <w:p w:rsidR="0064763D" w:rsidRDefault="006476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F8328E"/>
    <w:multiLevelType w:val="hybridMultilevel"/>
    <w:tmpl w:val="CF2A085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4763D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9712C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2BA22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2E6D8D-B5E6-457F-82C7-DB44D279EB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80</TotalTime>
  <Pages>1</Pages>
  <Words>662</Words>
  <Characters>378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2023-05-30T11:59:00Z</dcterms:modified>
</cp:coreProperties>
</file>