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94ED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94E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гр.Новосад В.Д. (в особі опікуна гр. Новосад О.Л.) у власність для будівництва та обслуговування житлового будинку, господарських будівель і споруд  по вул.Зарічній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94EDF" w:rsidRPr="00E94EDF" w:rsidRDefault="00E94EDF" w:rsidP="00E94EDF">
      <w:pPr>
        <w:ind w:firstLine="720"/>
        <w:rPr>
          <w:sz w:val="28"/>
          <w:szCs w:val="28"/>
        </w:rPr>
      </w:pPr>
      <w:r w:rsidRPr="00E94EDF">
        <w:rPr>
          <w:sz w:val="28"/>
          <w:szCs w:val="28"/>
        </w:rPr>
        <w:t>Розглянувши заяву (клопотання) гр.Новосада В.Д. (в особі опікуна гр.Новосад О.Л.), гр.Новосад О.Л., нотаріальної заяви №1623 від 18.10.2019р.,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E94EDF" w:rsidRPr="00E94EDF" w:rsidRDefault="00E94EDF" w:rsidP="00E94EDF">
      <w:pPr>
        <w:rPr>
          <w:sz w:val="28"/>
          <w:szCs w:val="28"/>
        </w:rPr>
      </w:pPr>
      <w:r w:rsidRPr="00E94EDF">
        <w:rPr>
          <w:sz w:val="28"/>
          <w:szCs w:val="28"/>
        </w:rPr>
        <w:t xml:space="preserve"> </w:t>
      </w:r>
    </w:p>
    <w:p w:rsidR="00E94EDF" w:rsidRPr="00E94EDF" w:rsidRDefault="00E94EDF" w:rsidP="00E94EDF">
      <w:pPr>
        <w:rPr>
          <w:sz w:val="28"/>
          <w:szCs w:val="28"/>
        </w:rPr>
      </w:pPr>
      <w:r w:rsidRPr="00E94EDF">
        <w:rPr>
          <w:sz w:val="28"/>
          <w:szCs w:val="28"/>
        </w:rPr>
        <w:t>ВИРІШИЛА:</w:t>
      </w:r>
    </w:p>
    <w:p w:rsidR="00E94EDF" w:rsidRPr="00E94EDF" w:rsidRDefault="00E94EDF" w:rsidP="00E94EDF">
      <w:pPr>
        <w:rPr>
          <w:sz w:val="28"/>
          <w:szCs w:val="28"/>
        </w:rPr>
      </w:pPr>
    </w:p>
    <w:p w:rsidR="00E94EDF" w:rsidRPr="00E94EDF" w:rsidRDefault="00E94EDF" w:rsidP="00E94EDF">
      <w:pPr>
        <w:rPr>
          <w:sz w:val="28"/>
          <w:szCs w:val="28"/>
        </w:rPr>
      </w:pPr>
      <w:r w:rsidRPr="00E94EDF">
        <w:rPr>
          <w:sz w:val="28"/>
          <w:szCs w:val="28"/>
        </w:rPr>
        <w:t>1.</w:t>
      </w:r>
      <w:r w:rsidRPr="00E94ED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гр.Новосаду Владиславу Дмитровичу (в особі опікуна гр.Новосад О.Л.) орієнтовною площею 0,0400 га у власність для будівництва та обслуговування житлового будинку, господарських будівель і споруд по вул.Зарічній у м.Винники (графічний додаток №1).</w:t>
      </w:r>
    </w:p>
    <w:p w:rsidR="00E94EDF" w:rsidRPr="00E94EDF" w:rsidRDefault="00E94EDF" w:rsidP="00E94EDF">
      <w:pPr>
        <w:rPr>
          <w:sz w:val="28"/>
          <w:szCs w:val="28"/>
        </w:rPr>
      </w:pPr>
      <w:r w:rsidRPr="00E94EDF">
        <w:rPr>
          <w:sz w:val="28"/>
          <w:szCs w:val="28"/>
        </w:rPr>
        <w:t>2.</w:t>
      </w:r>
      <w:r w:rsidRPr="00E94EDF">
        <w:rPr>
          <w:sz w:val="28"/>
          <w:szCs w:val="28"/>
        </w:rPr>
        <w:tab/>
        <w:t xml:space="preserve">Гр.Новосаду Владиславу Дмитровичу (в особі опікуна гр.Новосад О.Л.)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94EDF" w:rsidRPr="00E94EDF" w:rsidRDefault="00E94EDF" w:rsidP="00E94EDF">
      <w:pPr>
        <w:rPr>
          <w:sz w:val="28"/>
          <w:szCs w:val="28"/>
        </w:rPr>
      </w:pPr>
      <w:r w:rsidRPr="00E94EDF">
        <w:rPr>
          <w:sz w:val="28"/>
          <w:szCs w:val="28"/>
        </w:rPr>
        <w:t>3.</w:t>
      </w:r>
      <w:r w:rsidRPr="00E94ED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94EDF" w:rsidRPr="00E94EDF" w:rsidRDefault="00E94EDF" w:rsidP="00E94EDF">
      <w:pPr>
        <w:rPr>
          <w:sz w:val="28"/>
          <w:szCs w:val="28"/>
        </w:rPr>
      </w:pPr>
    </w:p>
    <w:p w:rsidR="00213958" w:rsidRPr="006F2805" w:rsidRDefault="00E94EDF" w:rsidP="00471A72">
      <w:pPr>
        <w:rPr>
          <w:sz w:val="28"/>
          <w:szCs w:val="28"/>
        </w:rPr>
      </w:pPr>
      <w:r>
        <w:rPr>
          <w:sz w:val="28"/>
          <w:szCs w:val="28"/>
        </w:rPr>
        <w:t>Секретар ради                                                                               І.Жуковський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47A" w:rsidRDefault="0051047A">
      <w:r>
        <w:separator/>
      </w:r>
    </w:p>
  </w:endnote>
  <w:endnote w:type="continuationSeparator" w:id="0">
    <w:p w:rsidR="0051047A" w:rsidRDefault="00510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47A" w:rsidRDefault="0051047A">
      <w:r>
        <w:separator/>
      </w:r>
    </w:p>
  </w:footnote>
  <w:footnote w:type="continuationSeparator" w:id="0">
    <w:p w:rsidR="0051047A" w:rsidRDefault="005104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47A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4EDF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389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79100-E99A-4F26-A217-5E0B32A6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2023-06-30T11:49:00Z</dcterms:modified>
</cp:coreProperties>
</file>