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55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земельних ділянок ГО «Дитячий оздоровчо-лікувальний табір «Академія футболу»  в постійне користування для будівництва та обслуговування об`єктів рекреаційного призначення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55D1" w:rsidRPr="00D255D1" w:rsidRDefault="00D255D1" w:rsidP="00D255D1">
      <w:pPr>
        <w:rPr>
          <w:sz w:val="28"/>
          <w:szCs w:val="28"/>
        </w:rPr>
      </w:pPr>
    </w:p>
    <w:p w:rsidR="00D255D1" w:rsidRPr="00D255D1" w:rsidRDefault="00D255D1" w:rsidP="00D255D1">
      <w:pPr>
        <w:jc w:val="both"/>
        <w:rPr>
          <w:sz w:val="28"/>
          <w:szCs w:val="28"/>
        </w:rPr>
      </w:pPr>
      <w:r w:rsidRPr="00D255D1">
        <w:rPr>
          <w:sz w:val="28"/>
          <w:szCs w:val="28"/>
        </w:rPr>
        <w:t>Розглянувши заяву (клопотання) президента ГО ДЮС «Академія футболу»</w:t>
      </w:r>
    </w:p>
    <w:p w:rsidR="00D255D1" w:rsidRPr="00D255D1" w:rsidRDefault="00D255D1" w:rsidP="00D255D1">
      <w:pPr>
        <w:jc w:val="both"/>
        <w:rPr>
          <w:sz w:val="28"/>
          <w:szCs w:val="28"/>
        </w:rPr>
      </w:pPr>
      <w:r w:rsidRPr="00D255D1">
        <w:rPr>
          <w:sz w:val="28"/>
          <w:szCs w:val="28"/>
        </w:rPr>
        <w:t>Г. Козловського, графічні матеріали, на яких зазначено бажане місце розташування земельної ділянки, керуючись Конституцією України, ст. 12, 92. 122. 123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D255D1">
        <w:rPr>
          <w:sz w:val="28"/>
          <w:szCs w:val="28"/>
        </w:rPr>
        <w:t>"Про місцеве самоврядування в Україні"</w:t>
      </w:r>
      <w:r>
        <w:rPr>
          <w:sz w:val="28"/>
          <w:szCs w:val="28"/>
        </w:rPr>
        <w:t xml:space="preserve"> </w:t>
      </w:r>
      <w:r w:rsidRPr="00D255D1">
        <w:rPr>
          <w:sz w:val="28"/>
          <w:szCs w:val="28"/>
        </w:rPr>
        <w:t>Винниківська міська рада -</w:t>
      </w:r>
    </w:p>
    <w:p w:rsidR="00D255D1" w:rsidRPr="00D255D1" w:rsidRDefault="00D255D1" w:rsidP="00D255D1">
      <w:pPr>
        <w:jc w:val="both"/>
        <w:rPr>
          <w:sz w:val="28"/>
          <w:szCs w:val="28"/>
        </w:rPr>
      </w:pPr>
    </w:p>
    <w:p w:rsidR="00D255D1" w:rsidRPr="00D255D1" w:rsidRDefault="00D255D1" w:rsidP="00D255D1">
      <w:pPr>
        <w:jc w:val="center"/>
        <w:rPr>
          <w:sz w:val="28"/>
          <w:szCs w:val="28"/>
        </w:rPr>
      </w:pPr>
      <w:r w:rsidRPr="00D255D1">
        <w:rPr>
          <w:sz w:val="28"/>
          <w:szCs w:val="28"/>
        </w:rPr>
        <w:t>ВИРІШИЛА:</w:t>
      </w:r>
    </w:p>
    <w:p w:rsidR="00D255D1" w:rsidRPr="00D255D1" w:rsidRDefault="00D255D1" w:rsidP="00D255D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255D1">
        <w:rPr>
          <w:rFonts w:ascii="Tahoma" w:hAnsi="Tahoma" w:cs="Tahoma"/>
          <w:sz w:val="28"/>
          <w:szCs w:val="28"/>
        </w:rPr>
        <w:t>﻿﻿﻿</w:t>
      </w:r>
      <w:r w:rsidRPr="00D255D1">
        <w:rPr>
          <w:sz w:val="28"/>
          <w:szCs w:val="28"/>
        </w:rPr>
        <w:t>Дати дозвіл на розроблення проекту землеустрою щодо відведення земельної ділянки ГО «Дитячо-юнацька спортивна «Академія футболу» в постійне к</w:t>
      </w:r>
      <w:r>
        <w:rPr>
          <w:sz w:val="28"/>
          <w:szCs w:val="28"/>
        </w:rPr>
        <w:t>ористування орієнтовною площею 4,3</w:t>
      </w:r>
      <w:r w:rsidRPr="00D255D1">
        <w:rPr>
          <w:sz w:val="28"/>
          <w:szCs w:val="28"/>
        </w:rPr>
        <w:t xml:space="preserve"> га для будівництва та обслуговування обʼєктів рекреаційного призначення по вул.Б.Хмельницького у м.Винники (граф</w:t>
      </w:r>
      <w:r>
        <w:rPr>
          <w:sz w:val="28"/>
          <w:szCs w:val="28"/>
        </w:rPr>
        <w:t>ічний додаток N1</w:t>
      </w:r>
      <w:r w:rsidRPr="00D255D1">
        <w:rPr>
          <w:sz w:val="28"/>
          <w:szCs w:val="28"/>
        </w:rPr>
        <w:t>).</w:t>
      </w:r>
    </w:p>
    <w:p w:rsidR="00D255D1" w:rsidRPr="00D255D1" w:rsidRDefault="00D255D1" w:rsidP="00D255D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255D1">
        <w:rPr>
          <w:rFonts w:ascii="Tahoma" w:hAnsi="Tahoma" w:cs="Tahoma"/>
          <w:sz w:val="28"/>
          <w:szCs w:val="28"/>
        </w:rPr>
        <w:t>﻿﻿﻿</w:t>
      </w:r>
      <w:r w:rsidRPr="00D255D1">
        <w:rPr>
          <w:sz w:val="28"/>
          <w:szCs w:val="28"/>
        </w:rPr>
        <w:t>ГО «Дитячо-юнацька спортивна «Академія футболу»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D255D1" w:rsidP="00D255D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D255D1">
        <w:rPr>
          <w:rFonts w:ascii="Tahoma" w:hAnsi="Tahoma" w:cs="Tahoma"/>
          <w:sz w:val="28"/>
          <w:szCs w:val="28"/>
        </w:rPr>
        <w:t>﻿﻿﻿</w:t>
      </w:r>
      <w:r w:rsidRPr="00D255D1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255D1" w:rsidRDefault="00D255D1" w:rsidP="00D255D1">
      <w:pPr>
        <w:jc w:val="both"/>
        <w:rPr>
          <w:sz w:val="28"/>
          <w:szCs w:val="28"/>
        </w:rPr>
      </w:pPr>
    </w:p>
    <w:p w:rsidR="00D255D1" w:rsidRPr="00D255D1" w:rsidRDefault="00D255D1" w:rsidP="00D255D1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                                                                                          В. Квурт</w:t>
      </w:r>
    </w:p>
    <w:sectPr w:rsidR="00D255D1" w:rsidRPr="00D255D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25E" w:rsidRDefault="0080725E">
      <w:r>
        <w:separator/>
      </w:r>
    </w:p>
  </w:endnote>
  <w:endnote w:type="continuationSeparator" w:id="0">
    <w:p w:rsidR="0080725E" w:rsidRDefault="0080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25E" w:rsidRDefault="0080725E">
      <w:r>
        <w:separator/>
      </w:r>
    </w:p>
  </w:footnote>
  <w:footnote w:type="continuationSeparator" w:id="0">
    <w:p w:rsidR="0080725E" w:rsidRDefault="00807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48600B"/>
    <w:multiLevelType w:val="hybridMultilevel"/>
    <w:tmpl w:val="63867DB6"/>
    <w:lvl w:ilvl="0" w:tplc="129EAB4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725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55D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8940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0D9EF-3872-420B-9F1F-3F56CA3F6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2023-05-09T08:48:00Z</dcterms:modified>
</cp:coreProperties>
</file>