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324D0A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1501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24D0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27.09.2018р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визнання переможцем конкурсу щодо надання права на оформлення паспорта прив’язки тимчасової споруди Кузьмінська І.М.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24D0A" w:rsidRPr="00324D0A" w:rsidRDefault="00324D0A" w:rsidP="00324D0A">
      <w:pPr>
        <w:rPr>
          <w:sz w:val="28"/>
          <w:szCs w:val="28"/>
        </w:rPr>
      </w:pPr>
    </w:p>
    <w:p w:rsidR="00324D0A" w:rsidRPr="00324D0A" w:rsidRDefault="00324D0A" w:rsidP="00324D0A">
      <w:pPr>
        <w:ind w:firstLine="720"/>
        <w:jc w:val="both"/>
        <w:rPr>
          <w:sz w:val="28"/>
          <w:szCs w:val="28"/>
        </w:rPr>
      </w:pPr>
      <w:r w:rsidRPr="00324D0A">
        <w:rPr>
          <w:sz w:val="28"/>
          <w:szCs w:val="28"/>
        </w:rPr>
        <w:t>Керуючись Законами України «Про регулювання містобудівної діяльності», «Про місцеве самоврядування в Україні», «Про благоустрій населених пунктів», постановою Кабінету Міністрів України віл 30.03.1994 No 198 «Про затвердження Єдиних правил ремонту і утримання автомобільних доріг, вулиць, залізничних переїздів, правил користування ними та охорони», наказом Міністерства регіонального розвитку, будівництва та житлово-комунального господарства України від 21.10.2011 N° 244 «Про затвердження Порядку розміщення тимчасових споруд для провалження підириємницької діяльності», рішенням Винниківської міської ради N751 від 02.02.2017 р. «Про затвердження Порядку розміщення тимчасових споруд для здійснення підприємницької діяльності у м. Винники», рішенням Винниківської міської ради Л6934 від 08.06.2017 р. «Про затвердження Комплексної схеми розміщення тимчасових споруд для здійснення підприємницької діяльності у м.Винники», рішенням Винниківської міської ради Ne 1293 від 29.03.2018 р. «Про доповнення Комплексної схеми розміщення тимчасових споруд для здійснення підприємницької діяльності у м.Винники», беручи до уваги протокол засідання Конкурсної комісії щодо надання права на оформлення паспорта привʼязки від 05.06.2018 р., з метою впорядкування тимчасових споруд для здійснення підприємницької діяльності у м. Винники, Винниківська міська рада</w:t>
      </w:r>
    </w:p>
    <w:p w:rsidR="00324D0A" w:rsidRPr="00324D0A" w:rsidRDefault="00324D0A" w:rsidP="00324D0A">
      <w:pPr>
        <w:jc w:val="both"/>
        <w:rPr>
          <w:sz w:val="28"/>
          <w:szCs w:val="28"/>
        </w:rPr>
      </w:pPr>
    </w:p>
    <w:p w:rsidR="00324D0A" w:rsidRPr="00324D0A" w:rsidRDefault="00324D0A" w:rsidP="00324D0A">
      <w:pPr>
        <w:jc w:val="center"/>
        <w:rPr>
          <w:sz w:val="28"/>
          <w:szCs w:val="28"/>
        </w:rPr>
      </w:pPr>
      <w:bookmarkStart w:id="1" w:name="_GoBack"/>
      <w:bookmarkEnd w:id="1"/>
      <w:r w:rsidRPr="00324D0A">
        <w:rPr>
          <w:sz w:val="28"/>
          <w:szCs w:val="28"/>
        </w:rPr>
        <w:t>вирішила:</w:t>
      </w:r>
    </w:p>
    <w:p w:rsidR="00324D0A" w:rsidRPr="00324D0A" w:rsidRDefault="00324D0A" w:rsidP="00324D0A">
      <w:pPr>
        <w:jc w:val="both"/>
        <w:rPr>
          <w:sz w:val="28"/>
          <w:szCs w:val="28"/>
        </w:rPr>
      </w:pPr>
    </w:p>
    <w:p w:rsidR="00324D0A" w:rsidRPr="00324D0A" w:rsidRDefault="00324D0A" w:rsidP="00324D0A">
      <w:pPr>
        <w:jc w:val="both"/>
        <w:rPr>
          <w:sz w:val="28"/>
          <w:szCs w:val="28"/>
        </w:rPr>
      </w:pPr>
      <w:r w:rsidRPr="00324D0A">
        <w:rPr>
          <w:sz w:val="28"/>
          <w:szCs w:val="28"/>
        </w:rPr>
        <w:lastRenderedPageBreak/>
        <w:t>1. Затвердити Протокол Конкурсної комісії щодо надання права на оформлення паспорта привʼязки від 05.06.2018 р. в частині визнання переможцем конкурсу та надати в оренду окремі конструктивні елементи благоустрою:</w:t>
      </w:r>
    </w:p>
    <w:p w:rsidR="00324D0A" w:rsidRPr="00324D0A" w:rsidRDefault="00324D0A" w:rsidP="00324D0A">
      <w:pPr>
        <w:jc w:val="both"/>
        <w:rPr>
          <w:sz w:val="28"/>
          <w:szCs w:val="28"/>
        </w:rPr>
      </w:pPr>
    </w:p>
    <w:p w:rsidR="00324D0A" w:rsidRPr="00324D0A" w:rsidRDefault="00324D0A" w:rsidP="00324D0A">
      <w:pPr>
        <w:jc w:val="both"/>
        <w:rPr>
          <w:sz w:val="28"/>
          <w:szCs w:val="28"/>
        </w:rPr>
      </w:pPr>
      <w:r w:rsidRPr="00324D0A">
        <w:rPr>
          <w:sz w:val="28"/>
          <w:szCs w:val="28"/>
        </w:rPr>
        <w:t>- Кузьмінська I.M. на обʼєкт конкурсу К-2/1 (вул. Винна Гора (біля буд. No10) (термін -5 років).</w:t>
      </w:r>
    </w:p>
    <w:p w:rsidR="00324D0A" w:rsidRPr="00324D0A" w:rsidRDefault="00324D0A" w:rsidP="00324D0A">
      <w:pPr>
        <w:jc w:val="both"/>
        <w:rPr>
          <w:sz w:val="28"/>
          <w:szCs w:val="28"/>
        </w:rPr>
      </w:pPr>
    </w:p>
    <w:p w:rsidR="00324D0A" w:rsidRPr="00324D0A" w:rsidRDefault="00324D0A" w:rsidP="00324D0A">
      <w:pPr>
        <w:jc w:val="both"/>
        <w:rPr>
          <w:sz w:val="28"/>
          <w:szCs w:val="28"/>
        </w:rPr>
      </w:pPr>
      <w:r w:rsidRPr="00324D0A">
        <w:rPr>
          <w:rFonts w:ascii="Tahoma" w:hAnsi="Tahoma" w:cs="Tahoma"/>
          <w:sz w:val="28"/>
          <w:szCs w:val="28"/>
        </w:rPr>
        <w:t>﻿﻿﻿</w:t>
      </w:r>
      <w:r>
        <w:rPr>
          <w:rFonts w:ascii="Tahoma" w:hAnsi="Tahoma" w:cs="Tahoma"/>
          <w:sz w:val="28"/>
          <w:szCs w:val="28"/>
        </w:rPr>
        <w:t>2.</w:t>
      </w:r>
      <w:r w:rsidRPr="00324D0A">
        <w:rPr>
          <w:sz w:val="28"/>
          <w:szCs w:val="28"/>
        </w:rPr>
        <w:t>Відділу комунального господарства у 20-ти денний термін з дня прийняття рішення про надання в оренду окремих конструктивних елементів благоустрою підготувати договір оренди, здійснити розрахунок орендної плати та подати його для підписання.</w:t>
      </w:r>
    </w:p>
    <w:p w:rsidR="00324D0A" w:rsidRPr="00324D0A" w:rsidRDefault="00324D0A" w:rsidP="00324D0A">
      <w:pPr>
        <w:jc w:val="both"/>
        <w:rPr>
          <w:sz w:val="28"/>
          <w:szCs w:val="28"/>
        </w:rPr>
      </w:pPr>
      <w:r w:rsidRPr="00324D0A">
        <w:rPr>
          <w:rFonts w:ascii="Tahoma" w:hAnsi="Tahoma" w:cs="Tahoma"/>
          <w:sz w:val="28"/>
          <w:szCs w:val="28"/>
        </w:rPr>
        <w:t>﻿﻿﻿</w:t>
      </w:r>
      <w:r>
        <w:rPr>
          <w:rFonts w:ascii="Tahoma" w:hAnsi="Tahoma" w:cs="Tahoma"/>
          <w:sz w:val="28"/>
          <w:szCs w:val="28"/>
        </w:rPr>
        <w:t>3.</w:t>
      </w:r>
      <w:r w:rsidRPr="00324D0A">
        <w:rPr>
          <w:sz w:val="28"/>
          <w:szCs w:val="28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324D0A" w:rsidRDefault="00324D0A" w:rsidP="00324D0A">
      <w:pPr>
        <w:jc w:val="both"/>
        <w:rPr>
          <w:sz w:val="28"/>
          <w:szCs w:val="28"/>
        </w:rPr>
      </w:pPr>
    </w:p>
    <w:p w:rsidR="00324D0A" w:rsidRDefault="00324D0A" w:rsidP="00324D0A">
      <w:pPr>
        <w:jc w:val="both"/>
        <w:rPr>
          <w:sz w:val="28"/>
          <w:szCs w:val="28"/>
        </w:rPr>
      </w:pPr>
    </w:p>
    <w:p w:rsidR="00324D0A" w:rsidRDefault="00324D0A" w:rsidP="00324D0A">
      <w:pPr>
        <w:jc w:val="both"/>
        <w:rPr>
          <w:sz w:val="28"/>
          <w:szCs w:val="28"/>
        </w:rPr>
      </w:pPr>
    </w:p>
    <w:p w:rsidR="00213958" w:rsidRPr="006F2805" w:rsidRDefault="00324D0A" w:rsidP="00324D0A">
      <w:pPr>
        <w:jc w:val="both"/>
        <w:rPr>
          <w:sz w:val="28"/>
          <w:szCs w:val="28"/>
        </w:rPr>
      </w:pPr>
      <w:r w:rsidRPr="00324D0A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</w:t>
      </w:r>
      <w:r w:rsidRPr="00324D0A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46DD" w:rsidRDefault="008246DD">
      <w:r>
        <w:separator/>
      </w:r>
    </w:p>
  </w:endnote>
  <w:endnote w:type="continuationSeparator" w:id="0">
    <w:p w:rsidR="008246DD" w:rsidRDefault="0082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46DD" w:rsidRDefault="008246DD">
      <w:r>
        <w:separator/>
      </w:r>
    </w:p>
  </w:footnote>
  <w:footnote w:type="continuationSeparator" w:id="0">
    <w:p w:rsidR="008246DD" w:rsidRDefault="00824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4D0A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246DD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937AF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7E807-881D-4AFF-99EE-3D11AB49F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1687</Words>
  <Characters>963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2023-05-09T13:22:00Z</dcterms:modified>
</cp:coreProperties>
</file>