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835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A699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16.03.2017р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гр.Корнієнко Х.Т. у власність для ведення садівництва по вул.Галицькій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A6997" w:rsidRDefault="00CA6997" w:rsidP="00CA6997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>Розглянувши заяву (клопотання) гр. Корнієнко Х.Т., графічний матеріал на якому зазначено бажане місце розташування, керуючись Конституцією України, ч.6 ст.118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CA6997" w:rsidRDefault="00CA6997" w:rsidP="00CA6997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CA6997" w:rsidRDefault="00CA6997" w:rsidP="00CA6997">
      <w:pPr>
        <w:spacing w:line="276" w:lineRule="auto"/>
        <w:ind w:left="567" w:right="142" w:firstLine="601"/>
        <w:jc w:val="center"/>
        <w:rPr>
          <w:b/>
          <w:szCs w:val="24"/>
        </w:rPr>
      </w:pPr>
    </w:p>
    <w:p w:rsidR="00CA6997" w:rsidRDefault="00CA6997" w:rsidP="00CA6997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CA6997" w:rsidRDefault="00CA6997" w:rsidP="00CA6997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CA6997" w:rsidRDefault="00CA6997" w:rsidP="00CA699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Дати дозвіл на розроблення проекту землеустрою щодо відведення земельної ділянки </w:t>
      </w:r>
      <w:r w:rsidR="006A3E7A">
        <w:rPr>
          <w:szCs w:val="24"/>
        </w:rPr>
        <w:t>гр. Корнієнко Христині Тарасівні</w:t>
      </w:r>
      <w:r>
        <w:rPr>
          <w:szCs w:val="24"/>
        </w:rPr>
        <w:t xml:space="preserve"> орієнтовною площею 0,0347 у власність для ведення садівництва по вул. Галицькій  у м.Винники (графічний додаток №1).</w:t>
      </w:r>
    </w:p>
    <w:p w:rsidR="00CA6997" w:rsidRDefault="006A3E7A" w:rsidP="00CA699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Гр. Корнієнко Христині Тарасівні</w:t>
      </w:r>
      <w:r w:rsidR="00CA6997">
        <w:rPr>
          <w:szCs w:val="24"/>
        </w:rPr>
        <w:t xml:space="preserve"> у встановленому законом порядку подати на затвердження Винниківської міської ради проект землеустрою щодо відве</w:t>
      </w:r>
      <w:r w:rsidR="00B46DDE">
        <w:rPr>
          <w:szCs w:val="24"/>
        </w:rPr>
        <w:t>дення земельної ділянки</w:t>
      </w:r>
      <w:bookmarkStart w:id="1" w:name="_GoBack"/>
      <w:bookmarkEnd w:id="1"/>
      <w:r w:rsidR="00CA6997">
        <w:rPr>
          <w:szCs w:val="24"/>
        </w:rPr>
        <w:t>.</w:t>
      </w:r>
    </w:p>
    <w:p w:rsidR="00CA6997" w:rsidRDefault="00CA6997" w:rsidP="00CA6997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CA6997" w:rsidRDefault="00CA6997" w:rsidP="00CA6997">
      <w:pPr>
        <w:spacing w:line="276" w:lineRule="auto"/>
        <w:ind w:left="567" w:right="142"/>
        <w:rPr>
          <w:szCs w:val="24"/>
        </w:rPr>
      </w:pPr>
    </w:p>
    <w:p w:rsidR="00CA6997" w:rsidRDefault="00CA6997" w:rsidP="00CA6997">
      <w:pPr>
        <w:spacing w:line="276" w:lineRule="auto"/>
        <w:ind w:left="567" w:right="142"/>
        <w:rPr>
          <w:szCs w:val="24"/>
        </w:rPr>
      </w:pPr>
    </w:p>
    <w:p w:rsidR="00CA6997" w:rsidRDefault="00CA6997" w:rsidP="00CA6997">
      <w:pPr>
        <w:spacing w:line="276" w:lineRule="auto"/>
        <w:ind w:left="567" w:right="142"/>
        <w:rPr>
          <w:szCs w:val="24"/>
        </w:rPr>
      </w:pPr>
    </w:p>
    <w:p w:rsidR="00CA6997" w:rsidRDefault="00CA6997" w:rsidP="00CA6997">
      <w:pPr>
        <w:spacing w:line="276" w:lineRule="auto"/>
        <w:ind w:left="567" w:right="142"/>
        <w:rPr>
          <w:szCs w:val="24"/>
        </w:rPr>
      </w:pPr>
    </w:p>
    <w:p w:rsidR="00CA6997" w:rsidRDefault="00CA6997" w:rsidP="00CA6997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</w:t>
      </w:r>
      <w:r>
        <w:rPr>
          <w:b/>
          <w:szCs w:val="24"/>
        </w:rPr>
        <w:tab/>
        <w:t xml:space="preserve">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2B9" w:rsidRDefault="000A12B9">
      <w:r>
        <w:separator/>
      </w:r>
    </w:p>
  </w:endnote>
  <w:endnote w:type="continuationSeparator" w:id="0">
    <w:p w:rsidR="000A12B9" w:rsidRDefault="000A12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2B9" w:rsidRDefault="000A12B9">
      <w:r>
        <w:separator/>
      </w:r>
    </w:p>
  </w:footnote>
  <w:footnote w:type="continuationSeparator" w:id="0">
    <w:p w:rsidR="000A12B9" w:rsidRDefault="000A12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12B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3E7A"/>
    <w:rsid w:val="006D0736"/>
    <w:rsid w:val="006D5737"/>
    <w:rsid w:val="006F2805"/>
    <w:rsid w:val="00713369"/>
    <w:rsid w:val="00713C1B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46DDE"/>
    <w:rsid w:val="00B55E8A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6997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69C07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12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4EF412-09E6-461E-9C23-36A1A77CD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78</TotalTime>
  <Pages>1</Pages>
  <Words>884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2023-03-29T11:49:00Z</dcterms:modified>
</cp:coreProperties>
</file>