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F522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бюджету м. Винники  за  1 півріччя  2020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F522A" w:rsidRDefault="00EF522A" w:rsidP="00EF522A">
      <w:pPr>
        <w:jc w:val="both"/>
        <w:rPr>
          <w:szCs w:val="24"/>
        </w:rPr>
      </w:pPr>
      <w:r>
        <w:rPr>
          <w:b/>
          <w:szCs w:val="24"/>
        </w:rPr>
        <w:tab/>
      </w:r>
      <w:r>
        <w:rPr>
          <w:szCs w:val="24"/>
        </w:rPr>
        <w:t>Заслухавши інформацію начальника відділу фінансів та економіки виконкому Винниківської міської ради про виконання загального фонду бюджету м.Винники   та виконання  спеціального фонду бюджету за  1 півріччя 2020 року,  Винниківська міська рада</w:t>
      </w:r>
    </w:p>
    <w:p w:rsidR="00EF522A" w:rsidRDefault="00EF522A" w:rsidP="00EF522A">
      <w:pPr>
        <w:rPr>
          <w:szCs w:val="24"/>
        </w:rPr>
      </w:pPr>
    </w:p>
    <w:p w:rsidR="00EF522A" w:rsidRDefault="00EF522A" w:rsidP="00EF522A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EF522A" w:rsidRDefault="00EF522A" w:rsidP="00EF522A">
      <w:pPr>
        <w:jc w:val="center"/>
        <w:rPr>
          <w:szCs w:val="24"/>
        </w:rPr>
      </w:pPr>
    </w:p>
    <w:p w:rsidR="00EF522A" w:rsidRDefault="00EF522A" w:rsidP="00EF522A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Затвердити звіт про виконання загального фонду бюджету м. Винники за 1 півріччя 2020 року /додаток № 1/.</w:t>
      </w:r>
    </w:p>
    <w:p w:rsidR="00EF522A" w:rsidRDefault="00EF522A" w:rsidP="00EF522A">
      <w:pPr>
        <w:rPr>
          <w:szCs w:val="24"/>
        </w:rPr>
      </w:pPr>
    </w:p>
    <w:p w:rsidR="00EF522A" w:rsidRDefault="00EF522A" w:rsidP="00EF522A">
      <w:pPr>
        <w:numPr>
          <w:ilvl w:val="0"/>
          <w:numId w:val="3"/>
        </w:numPr>
        <w:suppressAutoHyphens/>
        <w:jc w:val="both"/>
        <w:rPr>
          <w:b/>
          <w:szCs w:val="24"/>
        </w:rPr>
      </w:pPr>
      <w:r>
        <w:rPr>
          <w:szCs w:val="24"/>
        </w:rPr>
        <w:t>Затвердити звіт про виконання спеціального фонду бюджету м. Винники за 1 півріччя 2020 року /додаток № 2/.</w:t>
      </w:r>
    </w:p>
    <w:p w:rsidR="00EF522A" w:rsidRDefault="00EF522A" w:rsidP="00EF522A">
      <w:pPr>
        <w:rPr>
          <w:b/>
          <w:szCs w:val="24"/>
        </w:rPr>
      </w:pPr>
    </w:p>
    <w:p w:rsidR="00EF522A" w:rsidRDefault="00EF522A" w:rsidP="00EF522A">
      <w:pPr>
        <w:numPr>
          <w:ilvl w:val="0"/>
          <w:numId w:val="3"/>
        </w:numPr>
        <w:suppressAutoHyphens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EF522A" w:rsidRDefault="00EF522A" w:rsidP="00EF522A">
      <w:pPr>
        <w:rPr>
          <w:szCs w:val="24"/>
        </w:rPr>
      </w:pPr>
    </w:p>
    <w:p w:rsidR="00EF522A" w:rsidRDefault="00EF522A" w:rsidP="00EF522A">
      <w:pPr>
        <w:rPr>
          <w:szCs w:val="24"/>
        </w:rPr>
      </w:pPr>
      <w:r>
        <w:rPr>
          <w:szCs w:val="24"/>
        </w:rPr>
        <w:t xml:space="preserve"> </w:t>
      </w:r>
    </w:p>
    <w:p w:rsidR="00EF522A" w:rsidRDefault="00EF522A" w:rsidP="00EF522A">
      <w:pPr>
        <w:rPr>
          <w:szCs w:val="24"/>
        </w:rPr>
      </w:pPr>
      <w:r>
        <w:rPr>
          <w:szCs w:val="24"/>
        </w:rPr>
        <w:t xml:space="preserve">   Міський голова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1FA" w:rsidRDefault="00D751FA">
      <w:r>
        <w:separator/>
      </w:r>
    </w:p>
  </w:endnote>
  <w:endnote w:type="continuationSeparator" w:id="0">
    <w:p w:rsidR="00D751FA" w:rsidRDefault="00D75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1FA" w:rsidRDefault="00D751FA">
      <w:r>
        <w:separator/>
      </w:r>
    </w:p>
  </w:footnote>
  <w:footnote w:type="continuationSeparator" w:id="0">
    <w:p w:rsidR="00D751FA" w:rsidRDefault="00D751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  <w:lang w:val="uk-UA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51FA"/>
    <w:rsid w:val="00DF3581"/>
    <w:rsid w:val="00E27BF1"/>
    <w:rsid w:val="00E343E4"/>
    <w:rsid w:val="00E74EBC"/>
    <w:rsid w:val="00E8091B"/>
    <w:rsid w:val="00EA2683"/>
    <w:rsid w:val="00EC4B53"/>
    <w:rsid w:val="00ED1DEF"/>
    <w:rsid w:val="00EF522A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0527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2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6ECFF-EA44-4B4B-931B-C24AAE0FD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707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2023-07-20T12:31:00Z</dcterms:modified>
</cp:coreProperties>
</file>