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45E1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про незалежну оцінку  об'єкта по вул. Галицька, 24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45E1E" w:rsidRDefault="00545E1E" w:rsidP="00545E1E">
      <w:pPr>
        <w:shd w:val="clear" w:color="auto" w:fill="FFFFFF"/>
        <w:spacing w:after="195"/>
        <w:ind w:firstLine="600"/>
        <w:jc w:val="both"/>
        <w:rPr>
          <w:color w:val="000000"/>
          <w:sz w:val="18"/>
          <w:szCs w:val="18"/>
        </w:rPr>
      </w:pPr>
      <w:r>
        <w:rPr>
          <w:color w:val="000000"/>
          <w:szCs w:val="24"/>
        </w:rPr>
        <w:t>Керуючись Законами України «Про приватизацію державного майна», «Про місцеве самоврядування в Україні», враховуючи пропозиції постійної депутатської комісії з питань житлово-комунального господарства та транспортної політики , Винниківська міська рада -</w:t>
      </w:r>
    </w:p>
    <w:p w:rsidR="00545E1E" w:rsidRDefault="00545E1E" w:rsidP="00545E1E">
      <w:pPr>
        <w:shd w:val="clear" w:color="auto" w:fill="FFFFFF"/>
        <w:spacing w:after="195"/>
        <w:ind w:firstLine="600"/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Cs w:val="24"/>
        </w:rPr>
        <w:t>                                                             ВИРІШИЛА</w:t>
      </w:r>
      <w:r>
        <w:rPr>
          <w:color w:val="000000"/>
          <w:szCs w:val="24"/>
        </w:rPr>
        <w:t>:</w:t>
      </w:r>
    </w:p>
    <w:p w:rsidR="00545E1E" w:rsidRDefault="00545E1E" w:rsidP="00545E1E">
      <w:pPr>
        <w:numPr>
          <w:ilvl w:val="0"/>
          <w:numId w:val="3"/>
        </w:numPr>
        <w:shd w:val="clear" w:color="auto" w:fill="FFFFFF"/>
        <w:spacing w:after="195"/>
        <w:ind w:left="960"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>Затвердити звіт про незалежну оцінку об’єкта – нежитлову будівлю, загальною площею 117,6 кв.м., яка розташована по вул. Галицька, 24 в м. Винники, що виконаний ТзОВ «Експерт Ін», на суму  1 259 671  (один мільйон двісті п</w:t>
      </w:r>
      <w:r w:rsidRPr="00545E1E">
        <w:rPr>
          <w:color w:val="000000"/>
          <w:szCs w:val="24"/>
        </w:rPr>
        <w:t>’</w:t>
      </w:r>
      <w:r>
        <w:rPr>
          <w:color w:val="000000"/>
          <w:szCs w:val="24"/>
        </w:rPr>
        <w:t>ятдесят дев</w:t>
      </w:r>
      <w:r w:rsidRPr="00545E1E">
        <w:rPr>
          <w:color w:val="000000"/>
          <w:szCs w:val="24"/>
        </w:rPr>
        <w:t>’</w:t>
      </w:r>
      <w:r>
        <w:rPr>
          <w:color w:val="000000"/>
          <w:szCs w:val="24"/>
        </w:rPr>
        <w:t>ять тисяч шістсот сімдесят одна) грн. без урахування ПДВ.</w:t>
      </w:r>
    </w:p>
    <w:p w:rsidR="00545E1E" w:rsidRDefault="00545E1E" w:rsidP="00545E1E">
      <w:pPr>
        <w:numPr>
          <w:ilvl w:val="0"/>
          <w:numId w:val="4"/>
        </w:numPr>
        <w:shd w:val="clear" w:color="auto" w:fill="FFFFFF"/>
        <w:spacing w:after="195"/>
        <w:ind w:left="960"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>Виконавчому комітету Винниківської міської ради а прийняти на баланс нежитлову будівлю, загальною площею 117,6 кв.м., яка розташована по вул. Галицька 24  в м. Винники.</w:t>
      </w:r>
    </w:p>
    <w:p w:rsidR="00545E1E" w:rsidRDefault="00545E1E" w:rsidP="00545E1E">
      <w:pPr>
        <w:numPr>
          <w:ilvl w:val="0"/>
          <w:numId w:val="5"/>
        </w:numPr>
        <w:shd w:val="clear" w:color="auto" w:fill="FFFFFF"/>
        <w:spacing w:after="195"/>
        <w:ind w:left="960"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>Контроль за виконанням даного рішення покласти на заступника міського голови з житлово – комунального господарства та фінансової політики.</w:t>
      </w:r>
    </w:p>
    <w:p w:rsidR="00545E1E" w:rsidRDefault="00545E1E" w:rsidP="00545E1E">
      <w:pPr>
        <w:jc w:val="both"/>
        <w:rPr>
          <w:szCs w:val="24"/>
        </w:rPr>
      </w:pPr>
    </w:p>
    <w:p w:rsidR="00545E1E" w:rsidRDefault="00545E1E" w:rsidP="00545E1E">
      <w:pPr>
        <w:jc w:val="both"/>
        <w:rPr>
          <w:b/>
          <w:szCs w:val="24"/>
        </w:rPr>
      </w:pPr>
      <w:r>
        <w:rPr>
          <w:b/>
          <w:szCs w:val="24"/>
        </w:rPr>
        <w:tab/>
      </w:r>
    </w:p>
    <w:p w:rsidR="00545E1E" w:rsidRDefault="00545E1E" w:rsidP="00545E1E">
      <w:pPr>
        <w:jc w:val="both"/>
        <w:rPr>
          <w:b/>
          <w:szCs w:val="24"/>
        </w:rPr>
      </w:pPr>
      <w:r>
        <w:rPr>
          <w:b/>
          <w:szCs w:val="24"/>
        </w:rPr>
        <w:t xml:space="preserve">Міський голова 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548" w:rsidRDefault="00685548">
      <w:r>
        <w:separator/>
      </w:r>
    </w:p>
  </w:endnote>
  <w:endnote w:type="continuationSeparator" w:id="0">
    <w:p w:rsidR="00685548" w:rsidRDefault="00685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548" w:rsidRDefault="00685548">
      <w:r>
        <w:separator/>
      </w:r>
    </w:p>
  </w:footnote>
  <w:footnote w:type="continuationSeparator" w:id="0">
    <w:p w:rsidR="00685548" w:rsidRDefault="006855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F38338A"/>
    <w:multiLevelType w:val="multilevel"/>
    <w:tmpl w:val="F7702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5E1E"/>
    <w:rsid w:val="00575337"/>
    <w:rsid w:val="00582189"/>
    <w:rsid w:val="005D19D6"/>
    <w:rsid w:val="005D5923"/>
    <w:rsid w:val="00634E73"/>
    <w:rsid w:val="00653705"/>
    <w:rsid w:val="00654DC3"/>
    <w:rsid w:val="0066252A"/>
    <w:rsid w:val="00685548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970B3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0D7A5-6563-459E-83ED-C53AD9EB8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2023-07-21T07:48:00Z</dcterms:modified>
</cp:coreProperties>
</file>