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2562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6C1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гр.Бойко В.І.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вул.Незалежності, 14а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6C1A" w:rsidRDefault="00026C1A" w:rsidP="00026C1A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гр.Бойко В.І.,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026C1A" w:rsidRDefault="00026C1A" w:rsidP="00026C1A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026C1A" w:rsidRDefault="00026C1A" w:rsidP="00026C1A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026C1A" w:rsidRDefault="00026C1A" w:rsidP="00026C1A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026C1A" w:rsidRDefault="00026C1A" w:rsidP="00026C1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гр.Бойко Володимиру Івановичу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0,1000 га для обслуговування житлового будинку, господарських будівель і споруд по вул.Незалежності, 14а у м.Винники (графічний додаток №1).</w:t>
      </w:r>
    </w:p>
    <w:p w:rsidR="00026C1A" w:rsidRDefault="00026C1A" w:rsidP="00026C1A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Гр.Бойко Володимиру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026C1A" w:rsidRDefault="00026C1A" w:rsidP="00026C1A">
      <w:pPr>
        <w:spacing w:line="276" w:lineRule="auto"/>
        <w:ind w:left="567" w:right="142"/>
        <w:rPr>
          <w:szCs w:val="24"/>
        </w:rPr>
      </w:pPr>
    </w:p>
    <w:p w:rsidR="00026C1A" w:rsidRDefault="00026C1A" w:rsidP="00026C1A">
      <w:pPr>
        <w:spacing w:line="276" w:lineRule="auto"/>
        <w:ind w:left="567" w:right="142"/>
        <w:rPr>
          <w:szCs w:val="24"/>
        </w:rPr>
      </w:pPr>
    </w:p>
    <w:p w:rsidR="00026C1A" w:rsidRDefault="00026C1A" w:rsidP="00026C1A">
      <w:pPr>
        <w:spacing w:line="276" w:lineRule="auto"/>
        <w:ind w:left="567" w:right="142"/>
        <w:rPr>
          <w:szCs w:val="24"/>
        </w:rPr>
      </w:pPr>
    </w:p>
    <w:p w:rsidR="00026C1A" w:rsidRDefault="00026C1A" w:rsidP="00026C1A">
      <w:pPr>
        <w:spacing w:line="276" w:lineRule="auto"/>
        <w:ind w:left="567" w:right="142"/>
        <w:rPr>
          <w:szCs w:val="24"/>
        </w:rPr>
      </w:pPr>
    </w:p>
    <w:p w:rsidR="00026C1A" w:rsidRDefault="00026C1A" w:rsidP="00026C1A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  <w:bookmarkStart w:id="1" w:name="_GoBack"/>
      <w:bookmarkEnd w:id="1"/>
    </w:p>
    <w:sectPr w:rsidR="00026C1A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87C" w:rsidRDefault="006B687C">
      <w:r>
        <w:separator/>
      </w:r>
    </w:p>
  </w:endnote>
  <w:endnote w:type="continuationSeparator" w:id="0">
    <w:p w:rsidR="006B687C" w:rsidRDefault="006B6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87C" w:rsidRDefault="006B687C">
      <w:r>
        <w:separator/>
      </w:r>
    </w:p>
  </w:footnote>
  <w:footnote w:type="continuationSeparator" w:id="0">
    <w:p w:rsidR="006B687C" w:rsidRDefault="006B68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6C1A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B687C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8A80E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71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570DED-1701-4A28-A288-598E5DB07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995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2023-07-21T08:13:00Z</dcterms:modified>
</cp:coreProperties>
</file>