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46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гр.Нікітчуку А.В. для ведення садівництва  по вул.Кільцевій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46EF" w:rsidRDefault="00F946EF" w:rsidP="00F946EF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гр.Нікітчука А.В.,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946EF" w:rsidRDefault="00F946EF" w:rsidP="00F946EF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F946EF" w:rsidRDefault="00F946EF" w:rsidP="00F946EF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F946EF" w:rsidRDefault="00F946EF" w:rsidP="00F946EF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F946EF" w:rsidRDefault="00F946EF" w:rsidP="00F946E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гр.Нікітчуку Андрію Вікторовичу орієнтовною площею 0,0200 га для ведення садівництва по вул.Кільцевій у м.Винники (графічний додаток №1).</w:t>
      </w:r>
    </w:p>
    <w:p w:rsidR="00F946EF" w:rsidRDefault="00F946EF" w:rsidP="00F946E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Гр.Нікітчуку Андрію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946EF" w:rsidRDefault="00F946EF" w:rsidP="00F946E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946EF" w:rsidRDefault="00F946EF" w:rsidP="00F946EF">
      <w:pPr>
        <w:spacing w:line="276" w:lineRule="auto"/>
        <w:ind w:left="567" w:right="142"/>
        <w:rPr>
          <w:color w:val="000000"/>
          <w:szCs w:val="24"/>
        </w:rPr>
      </w:pPr>
    </w:p>
    <w:p w:rsidR="00F946EF" w:rsidRDefault="00F946EF" w:rsidP="00F946EF">
      <w:pPr>
        <w:spacing w:line="276" w:lineRule="auto"/>
        <w:ind w:left="567" w:right="142"/>
        <w:rPr>
          <w:szCs w:val="24"/>
        </w:rPr>
      </w:pPr>
    </w:p>
    <w:p w:rsidR="00F946EF" w:rsidRDefault="00F946EF" w:rsidP="00F946EF">
      <w:pPr>
        <w:spacing w:line="276" w:lineRule="auto"/>
        <w:ind w:left="567" w:right="142"/>
        <w:rPr>
          <w:szCs w:val="24"/>
        </w:rPr>
      </w:pPr>
    </w:p>
    <w:p w:rsidR="00F946EF" w:rsidRDefault="00F946EF" w:rsidP="00F946EF">
      <w:pPr>
        <w:spacing w:line="276" w:lineRule="auto"/>
        <w:ind w:left="567" w:right="142"/>
        <w:rPr>
          <w:szCs w:val="24"/>
        </w:rPr>
      </w:pPr>
    </w:p>
    <w:p w:rsidR="00F946EF" w:rsidRDefault="00F946EF" w:rsidP="00F946EF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5A0" w:rsidRDefault="001A15A0">
      <w:r>
        <w:separator/>
      </w:r>
    </w:p>
  </w:endnote>
  <w:endnote w:type="continuationSeparator" w:id="0">
    <w:p w:rsidR="001A15A0" w:rsidRDefault="001A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5A0" w:rsidRDefault="001A15A0">
      <w:r>
        <w:separator/>
      </w:r>
    </w:p>
  </w:footnote>
  <w:footnote w:type="continuationSeparator" w:id="0">
    <w:p w:rsidR="001A15A0" w:rsidRDefault="001A1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5A0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46E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CA311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9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78E25-6197-4FF8-B229-0F02D63C1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2023-07-21T08:16:00Z</dcterms:modified>
</cp:coreProperties>
</file>