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0D8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0D8E" w:rsidRDefault="005B0D8E" w:rsidP="005B0D8E">
      <w:pPr>
        <w:ind w:right="142"/>
        <w:rPr>
          <w:rFonts w:ascii="Arial" w:hAnsi="Arial" w:cs="Arial"/>
          <w:szCs w:val="24"/>
        </w:rPr>
      </w:pPr>
    </w:p>
    <w:p w:rsidR="005B0D8E" w:rsidRDefault="005B0D8E" w:rsidP="005B0D8E">
      <w:pPr>
        <w:ind w:right="-1" w:firstLine="85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Гальківа Р.М.,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5B0D8E" w:rsidRDefault="005B0D8E" w:rsidP="005B0D8E">
      <w:pPr>
        <w:ind w:right="142"/>
        <w:jc w:val="both"/>
        <w:rPr>
          <w:szCs w:val="24"/>
        </w:rPr>
      </w:pPr>
    </w:p>
    <w:p w:rsidR="005B0D8E" w:rsidRDefault="005B0D8E" w:rsidP="005B0D8E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B0D8E" w:rsidRDefault="005B0D8E" w:rsidP="005B0D8E">
      <w:pPr>
        <w:ind w:right="142" w:firstLine="601"/>
        <w:jc w:val="center"/>
        <w:rPr>
          <w:b/>
          <w:szCs w:val="24"/>
        </w:rPr>
      </w:pPr>
    </w:p>
    <w:p w:rsidR="005B0D8E" w:rsidRDefault="005B0D8E" w:rsidP="005B0D8E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 xml:space="preserve">Надати дозвіл на розроблення детального плану території по вул. </w:t>
      </w:r>
      <w:r>
        <w:rPr>
          <w:szCs w:val="24"/>
          <w:lang w:val="ru-RU"/>
        </w:rPr>
        <w:t>Галицька</w:t>
      </w:r>
      <w:r>
        <w:rPr>
          <w:b/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у                               </w:t>
      </w:r>
      <w:r>
        <w:rPr>
          <w:szCs w:val="24"/>
        </w:rPr>
        <w:t xml:space="preserve"> м. Винники (графічний додаток №1).</w:t>
      </w:r>
    </w:p>
    <w:p w:rsidR="005B0D8E" w:rsidRDefault="005B0D8E" w:rsidP="005B0D8E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</w:t>
      </w:r>
      <w:r>
        <w:rPr>
          <w:szCs w:val="24"/>
        </w:rPr>
        <w:t>детального плану території по вул. Галицька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             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з залученням фінансових джерел організацій, зацікавлених у розробленні містобудівної документації.</w:t>
      </w:r>
    </w:p>
    <w:p w:rsidR="005B0D8E" w:rsidRDefault="005B0D8E" w:rsidP="005B0D8E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>Громадянину Гальківу Руслану Мирославовичу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5B0D8E" w:rsidRDefault="005B0D8E" w:rsidP="005B0D8E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5B0D8E" w:rsidRDefault="005B0D8E" w:rsidP="005B0D8E">
      <w:pPr>
        <w:tabs>
          <w:tab w:val="left" w:pos="709"/>
        </w:tabs>
        <w:ind w:right="142"/>
        <w:jc w:val="both"/>
        <w:rPr>
          <w:szCs w:val="24"/>
        </w:rPr>
      </w:pPr>
    </w:p>
    <w:p w:rsidR="005B0D8E" w:rsidRDefault="005B0D8E" w:rsidP="005B0D8E">
      <w:pPr>
        <w:rPr>
          <w:b/>
          <w:szCs w:val="24"/>
        </w:rPr>
      </w:pPr>
    </w:p>
    <w:p w:rsidR="005B0D8E" w:rsidRDefault="005B0D8E" w:rsidP="005B0D8E">
      <w:pPr>
        <w:rPr>
          <w:b/>
          <w:szCs w:val="24"/>
        </w:rPr>
      </w:pPr>
    </w:p>
    <w:p w:rsidR="005B0D8E" w:rsidRDefault="005B0D8E" w:rsidP="005B0D8E">
      <w:pPr>
        <w:rPr>
          <w:b/>
          <w:szCs w:val="24"/>
        </w:rPr>
      </w:pPr>
    </w:p>
    <w:p w:rsidR="005B0D8E" w:rsidRDefault="005B0D8E" w:rsidP="005B0D8E">
      <w:pPr>
        <w:rPr>
          <w:b/>
          <w:szCs w:val="24"/>
        </w:rPr>
      </w:pPr>
    </w:p>
    <w:p w:rsidR="005B0D8E" w:rsidRDefault="005B0D8E" w:rsidP="005B0D8E">
      <w:pPr>
        <w:rPr>
          <w:b/>
          <w:szCs w:val="24"/>
        </w:rPr>
      </w:pPr>
    </w:p>
    <w:p w:rsidR="005B0D8E" w:rsidRDefault="005B0D8E" w:rsidP="005B0D8E">
      <w:pPr>
        <w:rPr>
          <w:b/>
          <w:szCs w:val="24"/>
        </w:rPr>
      </w:pPr>
    </w:p>
    <w:p w:rsidR="005B0D8E" w:rsidRDefault="005B0D8E" w:rsidP="005B0D8E">
      <w:pPr>
        <w:ind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5B0D8E" w:rsidRDefault="005B0D8E" w:rsidP="005B0D8E">
      <w:pPr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7EF" w:rsidRDefault="00AA77EF">
      <w:r>
        <w:separator/>
      </w:r>
    </w:p>
  </w:endnote>
  <w:endnote w:type="continuationSeparator" w:id="0">
    <w:p w:rsidR="00AA77EF" w:rsidRDefault="00AA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7EF" w:rsidRDefault="00AA77EF">
      <w:r>
        <w:separator/>
      </w:r>
    </w:p>
  </w:footnote>
  <w:footnote w:type="continuationSeparator" w:id="0">
    <w:p w:rsidR="00AA77EF" w:rsidRDefault="00AA7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D8E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77EF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78C6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6EF9F-EC9E-4544-9644-51F5228B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1057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2023-07-24T11:43:00Z</dcterms:modified>
</cp:coreProperties>
</file>