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66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Івасюка (Винна Гора)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662A" w:rsidRDefault="00EB662A" w:rsidP="00EB662A">
      <w:pPr>
        <w:ind w:right="-1" w:firstLine="85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Устінова О.О.,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EB662A" w:rsidRDefault="00EB662A" w:rsidP="00EB662A">
      <w:pPr>
        <w:ind w:right="142"/>
        <w:jc w:val="both"/>
        <w:rPr>
          <w:szCs w:val="24"/>
        </w:rPr>
      </w:pPr>
    </w:p>
    <w:p w:rsidR="00EB662A" w:rsidRDefault="00EB662A" w:rsidP="00EB662A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B662A" w:rsidRDefault="00EB662A" w:rsidP="00EB662A">
      <w:pPr>
        <w:ind w:right="142" w:firstLine="601"/>
        <w:jc w:val="center"/>
        <w:rPr>
          <w:b/>
          <w:szCs w:val="24"/>
        </w:rPr>
      </w:pPr>
    </w:p>
    <w:p w:rsidR="00EB662A" w:rsidRDefault="00EB662A" w:rsidP="00EB662A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Надати дозвіл на розроблення детального плану території по вул. Івасюка (Винна Гора)</w:t>
      </w:r>
      <w:r>
        <w:rPr>
          <w:b/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у </w:t>
      </w:r>
      <w:r>
        <w:rPr>
          <w:szCs w:val="24"/>
        </w:rPr>
        <w:t>м. Винники (графічний додаток №1).</w:t>
      </w:r>
    </w:p>
    <w:p w:rsidR="00EB662A" w:rsidRDefault="00EB662A" w:rsidP="00EB662A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</w:t>
      </w:r>
      <w:r>
        <w:rPr>
          <w:szCs w:val="24"/>
        </w:rPr>
        <w:t>детального плану території по вул. Івасюка (Винна Гора)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з залученням фінансових джерел організацій, зацікавлених у розробленні містобудівної документації.</w:t>
      </w:r>
    </w:p>
    <w:p w:rsidR="00EB662A" w:rsidRDefault="00EB662A" w:rsidP="00EB662A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 xml:space="preserve">Громадянинці Устіновій Ользі Олексіївні </w:t>
      </w:r>
      <w:r>
        <w:rPr>
          <w:color w:val="000000"/>
          <w:szCs w:val="24"/>
          <w:shd w:val="clear" w:color="auto" w:fill="FFFFFF"/>
        </w:rPr>
        <w:t>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EB662A" w:rsidRDefault="00EB662A" w:rsidP="00EB662A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EB662A" w:rsidRDefault="00EB662A" w:rsidP="00EB662A">
      <w:pPr>
        <w:tabs>
          <w:tab w:val="left" w:pos="709"/>
        </w:tabs>
        <w:ind w:right="142"/>
        <w:jc w:val="both"/>
        <w:rPr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rPr>
          <w:b/>
          <w:szCs w:val="24"/>
        </w:rPr>
      </w:pPr>
    </w:p>
    <w:p w:rsidR="00EB662A" w:rsidRDefault="00EB662A" w:rsidP="00EB662A">
      <w:pPr>
        <w:ind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F15" w:rsidRDefault="007C4F15">
      <w:r>
        <w:separator/>
      </w:r>
    </w:p>
  </w:endnote>
  <w:endnote w:type="continuationSeparator" w:id="0">
    <w:p w:rsidR="007C4F15" w:rsidRDefault="007C4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F15" w:rsidRDefault="007C4F15">
      <w:r>
        <w:separator/>
      </w:r>
    </w:p>
  </w:footnote>
  <w:footnote w:type="continuationSeparator" w:id="0">
    <w:p w:rsidR="007C4F15" w:rsidRDefault="007C4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4F1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662A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412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1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761B-C95D-46ED-8D95-164AB206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2023-07-24T13:00:00Z</dcterms:modified>
</cp:coreProperties>
</file>