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15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вул. Сухомлинського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152D" w:rsidRDefault="005F152D" w:rsidP="005F152D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 по вул. Сухомлинського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Винники, розглянувши рішення Винниківської міської ради від 06.02.2020р. №2287,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5F152D" w:rsidRDefault="005F152D" w:rsidP="005F152D">
      <w:pPr>
        <w:ind w:left="567" w:right="142" w:firstLine="601"/>
        <w:jc w:val="both"/>
        <w:rPr>
          <w:szCs w:val="24"/>
        </w:rPr>
      </w:pPr>
    </w:p>
    <w:p w:rsidR="005F152D" w:rsidRDefault="005F152D" w:rsidP="005F152D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F152D" w:rsidRDefault="005F152D" w:rsidP="005F152D">
      <w:pPr>
        <w:ind w:left="567" w:right="142" w:firstLine="601"/>
        <w:jc w:val="center"/>
        <w:rPr>
          <w:b/>
          <w:szCs w:val="24"/>
        </w:rPr>
      </w:pPr>
    </w:p>
    <w:p w:rsidR="005F152D" w:rsidRDefault="005F152D" w:rsidP="005F152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Сухомлинського</w:t>
      </w:r>
      <w:r>
        <w:rPr>
          <w:b/>
          <w:szCs w:val="24"/>
        </w:rPr>
        <w:t xml:space="preserve"> </w:t>
      </w:r>
      <w:r>
        <w:rPr>
          <w:szCs w:val="24"/>
        </w:rPr>
        <w:t>у                                    м. Винники».</w:t>
      </w:r>
    </w:p>
    <w:p w:rsidR="005F152D" w:rsidRDefault="005F152D" w:rsidP="005F152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5F152D" w:rsidRDefault="005F152D" w:rsidP="005F152D">
      <w:pPr>
        <w:ind w:left="567" w:right="-1"/>
        <w:jc w:val="both"/>
        <w:rPr>
          <w:b/>
          <w:szCs w:val="24"/>
        </w:rPr>
      </w:pPr>
    </w:p>
    <w:p w:rsidR="005F152D" w:rsidRDefault="005F152D" w:rsidP="005F152D">
      <w:pPr>
        <w:tabs>
          <w:tab w:val="left" w:pos="709"/>
        </w:tabs>
        <w:ind w:left="567" w:right="142"/>
        <w:jc w:val="both"/>
        <w:rPr>
          <w:szCs w:val="24"/>
        </w:rPr>
      </w:pPr>
    </w:p>
    <w:p w:rsidR="005F152D" w:rsidRDefault="005F152D" w:rsidP="005F152D">
      <w:pPr>
        <w:ind w:left="567" w:right="142"/>
        <w:rPr>
          <w:szCs w:val="24"/>
        </w:rPr>
      </w:pPr>
    </w:p>
    <w:p w:rsidR="005F152D" w:rsidRDefault="005F152D" w:rsidP="005F152D">
      <w:pPr>
        <w:ind w:right="142"/>
        <w:rPr>
          <w:szCs w:val="24"/>
        </w:rPr>
      </w:pPr>
    </w:p>
    <w:p w:rsidR="005F152D" w:rsidRDefault="005F152D" w:rsidP="005F152D">
      <w:pPr>
        <w:ind w:left="567"/>
        <w:rPr>
          <w:b/>
          <w:szCs w:val="24"/>
        </w:rPr>
      </w:pPr>
    </w:p>
    <w:p w:rsidR="005F152D" w:rsidRDefault="005F152D" w:rsidP="005F152D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5F152D" w:rsidRDefault="005F152D" w:rsidP="005F152D">
      <w:pPr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FCA" w:rsidRDefault="00E20FCA">
      <w:r>
        <w:separator/>
      </w:r>
    </w:p>
  </w:endnote>
  <w:endnote w:type="continuationSeparator" w:id="0">
    <w:p w:rsidR="00E20FCA" w:rsidRDefault="00E2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FCA" w:rsidRDefault="00E20FCA">
      <w:r>
        <w:separator/>
      </w:r>
    </w:p>
  </w:footnote>
  <w:footnote w:type="continuationSeparator" w:id="0">
    <w:p w:rsidR="00E20FCA" w:rsidRDefault="00E2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52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0FC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17D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3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5BEE1-4A22-4276-A494-30C3FADF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2023-07-25T08:11:00Z</dcterms:modified>
</cp:coreProperties>
</file>