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75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 Кільцева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754A" w:rsidRDefault="00D2754A" w:rsidP="00D2754A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 по вул. Кільцева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Винники, розглянувши рішення Винниківської міської ради від 28.02.2019р. №1752,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D2754A" w:rsidRDefault="00D2754A" w:rsidP="00D2754A">
      <w:pPr>
        <w:ind w:left="567" w:right="142" w:firstLine="601"/>
        <w:jc w:val="both"/>
        <w:rPr>
          <w:szCs w:val="24"/>
        </w:rPr>
      </w:pPr>
    </w:p>
    <w:p w:rsidR="00D2754A" w:rsidRDefault="00D2754A" w:rsidP="00D2754A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2754A" w:rsidRDefault="00D2754A" w:rsidP="00D2754A">
      <w:pPr>
        <w:ind w:left="567" w:right="142" w:firstLine="601"/>
        <w:jc w:val="center"/>
        <w:rPr>
          <w:b/>
          <w:szCs w:val="24"/>
        </w:rPr>
      </w:pPr>
    </w:p>
    <w:p w:rsidR="00D2754A" w:rsidRDefault="00D2754A" w:rsidP="00D2754A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по вул. Кільцева</w:t>
      </w:r>
      <w:r>
        <w:rPr>
          <w:b/>
          <w:szCs w:val="24"/>
        </w:rPr>
        <w:t xml:space="preserve"> </w:t>
      </w:r>
      <w:r>
        <w:rPr>
          <w:szCs w:val="24"/>
        </w:rPr>
        <w:t>у м. Винники».</w:t>
      </w:r>
    </w:p>
    <w:p w:rsidR="00D2754A" w:rsidRDefault="00D2754A" w:rsidP="00D2754A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D2754A" w:rsidRDefault="00D2754A" w:rsidP="00D2754A">
      <w:pPr>
        <w:ind w:left="567" w:right="-1"/>
        <w:jc w:val="both"/>
        <w:rPr>
          <w:b/>
          <w:szCs w:val="24"/>
        </w:rPr>
      </w:pPr>
    </w:p>
    <w:p w:rsidR="00D2754A" w:rsidRDefault="00D2754A" w:rsidP="00D2754A">
      <w:pPr>
        <w:tabs>
          <w:tab w:val="left" w:pos="709"/>
        </w:tabs>
        <w:ind w:left="567" w:right="142"/>
        <w:jc w:val="both"/>
        <w:rPr>
          <w:szCs w:val="24"/>
        </w:rPr>
      </w:pPr>
    </w:p>
    <w:p w:rsidR="00D2754A" w:rsidRDefault="00D2754A" w:rsidP="00D2754A">
      <w:pPr>
        <w:ind w:left="567" w:right="142"/>
        <w:rPr>
          <w:szCs w:val="24"/>
        </w:rPr>
      </w:pPr>
    </w:p>
    <w:p w:rsidR="00D2754A" w:rsidRDefault="00D2754A" w:rsidP="00D2754A">
      <w:pPr>
        <w:ind w:right="142"/>
        <w:rPr>
          <w:szCs w:val="24"/>
        </w:rPr>
      </w:pPr>
    </w:p>
    <w:p w:rsidR="00D2754A" w:rsidRDefault="00D2754A" w:rsidP="00D2754A">
      <w:pPr>
        <w:ind w:left="567"/>
        <w:rPr>
          <w:b/>
          <w:szCs w:val="24"/>
        </w:rPr>
      </w:pPr>
    </w:p>
    <w:p w:rsidR="00D2754A" w:rsidRDefault="00D2754A" w:rsidP="00D2754A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D2754A" w:rsidRDefault="00D2754A" w:rsidP="00D2754A">
      <w:pPr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94F" w:rsidRDefault="006B194F">
      <w:r>
        <w:separator/>
      </w:r>
    </w:p>
  </w:endnote>
  <w:endnote w:type="continuationSeparator" w:id="0">
    <w:p w:rsidR="006B194F" w:rsidRDefault="006B1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94F" w:rsidRDefault="006B194F">
      <w:r>
        <w:separator/>
      </w:r>
    </w:p>
  </w:footnote>
  <w:footnote w:type="continuationSeparator" w:id="0">
    <w:p w:rsidR="006B194F" w:rsidRDefault="006B1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194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754A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589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93643-3CD1-43A1-AB7E-BE2194FE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2023-07-25T09:00:00Z</dcterms:modified>
</cp:coreProperties>
</file>