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824A7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2626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24A7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звільнення від сплати місцевих податків та зборів   Пирожака Євгена Казимировича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24A7A" w:rsidRPr="00824A7A" w:rsidRDefault="00824A7A" w:rsidP="00824A7A">
      <w:pPr>
        <w:ind w:firstLine="720"/>
        <w:rPr>
          <w:sz w:val="28"/>
          <w:szCs w:val="28"/>
        </w:rPr>
      </w:pPr>
      <w:r w:rsidRPr="00824A7A">
        <w:rPr>
          <w:sz w:val="28"/>
          <w:szCs w:val="28"/>
        </w:rPr>
        <w:t>Керуючись п. 28 ст. 26 Закону України «Про місцеве самоврядування в Україні», п. 4.4 ст. 4, п. 266.4.2 ст. 266, ст. 281, ст. 284 Податкового кодексу України, беручи до уваги заяву гр. Пирожака Є.К. ВХ №1586/04-18/35 від 17.07.2020 р., Винниківська міська рада</w:t>
      </w:r>
    </w:p>
    <w:p w:rsidR="00824A7A" w:rsidRPr="00824A7A" w:rsidRDefault="00824A7A" w:rsidP="00824A7A">
      <w:pPr>
        <w:rPr>
          <w:sz w:val="28"/>
          <w:szCs w:val="28"/>
        </w:rPr>
      </w:pPr>
    </w:p>
    <w:p w:rsidR="00824A7A" w:rsidRPr="00824A7A" w:rsidRDefault="00824A7A" w:rsidP="00824A7A">
      <w:pPr>
        <w:rPr>
          <w:sz w:val="28"/>
          <w:szCs w:val="28"/>
        </w:rPr>
      </w:pPr>
    </w:p>
    <w:p w:rsidR="00824A7A" w:rsidRPr="00824A7A" w:rsidRDefault="00824A7A" w:rsidP="00824A7A">
      <w:pPr>
        <w:jc w:val="center"/>
        <w:rPr>
          <w:sz w:val="28"/>
          <w:szCs w:val="28"/>
        </w:rPr>
      </w:pPr>
      <w:r w:rsidRPr="00824A7A">
        <w:rPr>
          <w:sz w:val="28"/>
          <w:szCs w:val="28"/>
        </w:rPr>
        <w:t>вирішила:</w:t>
      </w:r>
    </w:p>
    <w:p w:rsidR="00824A7A" w:rsidRPr="00824A7A" w:rsidRDefault="00824A7A" w:rsidP="00824A7A">
      <w:pPr>
        <w:rPr>
          <w:sz w:val="28"/>
          <w:szCs w:val="28"/>
        </w:rPr>
      </w:pPr>
    </w:p>
    <w:p w:rsidR="00824A7A" w:rsidRPr="00824A7A" w:rsidRDefault="00824A7A" w:rsidP="00824A7A">
      <w:pPr>
        <w:rPr>
          <w:sz w:val="28"/>
          <w:szCs w:val="28"/>
        </w:rPr>
      </w:pPr>
    </w:p>
    <w:p w:rsidR="00824A7A" w:rsidRPr="00824A7A" w:rsidRDefault="00824A7A" w:rsidP="00824A7A">
      <w:pPr>
        <w:rPr>
          <w:sz w:val="28"/>
          <w:szCs w:val="28"/>
        </w:rPr>
      </w:pPr>
      <w:r w:rsidRPr="00824A7A">
        <w:rPr>
          <w:sz w:val="28"/>
          <w:szCs w:val="28"/>
        </w:rPr>
        <w:t>1. Звільнити від сплати місцевих податків та зборів за період з  з 01.01.2020 року до  31.12.2020 року у зв’язку з важким матеріальним становищем Пирожака Євгена Казимировича (ІПН 2118811073).</w:t>
      </w:r>
    </w:p>
    <w:p w:rsidR="00824A7A" w:rsidRPr="00824A7A" w:rsidRDefault="00824A7A" w:rsidP="00824A7A">
      <w:pPr>
        <w:rPr>
          <w:sz w:val="28"/>
          <w:szCs w:val="28"/>
        </w:rPr>
      </w:pPr>
      <w:r w:rsidRPr="00824A7A">
        <w:rPr>
          <w:sz w:val="28"/>
          <w:szCs w:val="28"/>
        </w:rPr>
        <w:t>2. Контроль за виконанням рішення покласти на комісію з питань фінансів, планування бюджету та контролю за дохідною та видатковою частинами бюджету.</w:t>
      </w:r>
    </w:p>
    <w:p w:rsidR="00824A7A" w:rsidRPr="00824A7A" w:rsidRDefault="00824A7A" w:rsidP="00824A7A">
      <w:pPr>
        <w:rPr>
          <w:sz w:val="28"/>
          <w:szCs w:val="28"/>
        </w:rPr>
      </w:pPr>
      <w:r w:rsidRPr="00824A7A">
        <w:rPr>
          <w:sz w:val="28"/>
          <w:szCs w:val="28"/>
        </w:rPr>
        <w:t>3. Рішення набирає чинності з 01.01.2020 року.</w:t>
      </w:r>
    </w:p>
    <w:p w:rsidR="00824A7A" w:rsidRPr="00824A7A" w:rsidRDefault="00824A7A" w:rsidP="00824A7A">
      <w:pPr>
        <w:rPr>
          <w:sz w:val="28"/>
          <w:szCs w:val="28"/>
        </w:rPr>
      </w:pPr>
    </w:p>
    <w:p w:rsidR="00824A7A" w:rsidRPr="00824A7A" w:rsidRDefault="00824A7A" w:rsidP="00824A7A">
      <w:pPr>
        <w:rPr>
          <w:sz w:val="28"/>
          <w:szCs w:val="28"/>
        </w:rPr>
      </w:pPr>
    </w:p>
    <w:p w:rsidR="00824A7A" w:rsidRPr="00824A7A" w:rsidRDefault="00824A7A" w:rsidP="00824A7A">
      <w:pPr>
        <w:rPr>
          <w:sz w:val="28"/>
          <w:szCs w:val="28"/>
        </w:rPr>
      </w:pPr>
    </w:p>
    <w:p w:rsidR="00824A7A" w:rsidRPr="00824A7A" w:rsidRDefault="00824A7A" w:rsidP="00824A7A">
      <w:pPr>
        <w:rPr>
          <w:sz w:val="28"/>
          <w:szCs w:val="28"/>
        </w:rPr>
      </w:pPr>
    </w:p>
    <w:p w:rsidR="00824A7A" w:rsidRPr="00824A7A" w:rsidRDefault="00824A7A" w:rsidP="00824A7A">
      <w:pPr>
        <w:rPr>
          <w:sz w:val="28"/>
          <w:szCs w:val="28"/>
        </w:rPr>
      </w:pPr>
      <w:r w:rsidRPr="00824A7A">
        <w:rPr>
          <w:sz w:val="28"/>
          <w:szCs w:val="28"/>
        </w:rPr>
        <w:t xml:space="preserve">Міський голова          </w:t>
      </w:r>
      <w:r>
        <w:rPr>
          <w:sz w:val="28"/>
          <w:szCs w:val="28"/>
        </w:rPr>
        <w:t xml:space="preserve">                        </w:t>
      </w:r>
      <w:bookmarkStart w:id="1" w:name="_GoBack"/>
      <w:bookmarkEnd w:id="1"/>
      <w:r w:rsidRPr="00824A7A">
        <w:rPr>
          <w:sz w:val="28"/>
          <w:szCs w:val="28"/>
        </w:rPr>
        <w:t xml:space="preserve">                                                       В. Квурт</w:t>
      </w:r>
    </w:p>
    <w:p w:rsidR="00824A7A" w:rsidRPr="00824A7A" w:rsidRDefault="00824A7A" w:rsidP="00824A7A">
      <w:pPr>
        <w:rPr>
          <w:sz w:val="28"/>
          <w:szCs w:val="28"/>
        </w:rPr>
      </w:pPr>
    </w:p>
    <w:p w:rsidR="00824A7A" w:rsidRPr="00824A7A" w:rsidRDefault="00824A7A" w:rsidP="00824A7A">
      <w:pPr>
        <w:rPr>
          <w:sz w:val="28"/>
          <w:szCs w:val="28"/>
        </w:rPr>
      </w:pPr>
    </w:p>
    <w:p w:rsidR="00824A7A" w:rsidRPr="00824A7A" w:rsidRDefault="00824A7A" w:rsidP="00824A7A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CE1" w:rsidRDefault="00694CE1">
      <w:r>
        <w:separator/>
      </w:r>
    </w:p>
  </w:endnote>
  <w:endnote w:type="continuationSeparator" w:id="0">
    <w:p w:rsidR="00694CE1" w:rsidRDefault="00694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CE1" w:rsidRDefault="00694CE1">
      <w:r>
        <w:separator/>
      </w:r>
    </w:p>
  </w:footnote>
  <w:footnote w:type="continuationSeparator" w:id="0">
    <w:p w:rsidR="00694CE1" w:rsidRDefault="00694C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94CE1"/>
    <w:rsid w:val="006D0736"/>
    <w:rsid w:val="006D5737"/>
    <w:rsid w:val="006F2805"/>
    <w:rsid w:val="00713369"/>
    <w:rsid w:val="00715141"/>
    <w:rsid w:val="0074539A"/>
    <w:rsid w:val="00747C36"/>
    <w:rsid w:val="007E1906"/>
    <w:rsid w:val="00824A7A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1A519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B3D0E3-2019-4BD0-9C61-C90910625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773</Words>
  <Characters>441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2023-07-24T12:55:00Z</dcterms:modified>
</cp:coreProperties>
</file>