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61B5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61B5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61B51" w:rsidRPr="00961B51" w:rsidRDefault="00961B51" w:rsidP="00961B51">
      <w:pPr>
        <w:ind w:firstLine="720"/>
        <w:rPr>
          <w:sz w:val="28"/>
          <w:szCs w:val="28"/>
        </w:rPr>
      </w:pPr>
      <w:r w:rsidRPr="00961B51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сесії Винниківської міської ради №2178 від 05.12.2019р. « Про міський бюджет м.Винники на 2020 рік» зі змінами, рішення Винниківської міської ради №2183 від 05.12.2019р. «Про затвердження програм соціально-економічного розвитку міста Винники на 2020 рік», враховуючи довідку про зміни до помісячного розпису спеціального фонду бюджету на 2020 рік (управління фінансів департаменту фінансової політики Львівської міської ради)№1172/1 від 29.07.2020р. враховуючи протоколи постійної комісії з питань фінансів планування бюджету та контролю над дохідною та видатковою частинами,  Винниківська міська рада</w:t>
      </w:r>
    </w:p>
    <w:p w:rsidR="00961B51" w:rsidRDefault="00961B51" w:rsidP="00961B51">
      <w:pPr>
        <w:jc w:val="center"/>
        <w:rPr>
          <w:sz w:val="28"/>
          <w:szCs w:val="28"/>
        </w:rPr>
      </w:pPr>
    </w:p>
    <w:p w:rsidR="00961B51" w:rsidRDefault="00961B51" w:rsidP="00961B51">
      <w:pPr>
        <w:jc w:val="center"/>
        <w:rPr>
          <w:sz w:val="28"/>
          <w:szCs w:val="28"/>
        </w:rPr>
      </w:pPr>
      <w:r w:rsidRPr="00961B51">
        <w:rPr>
          <w:sz w:val="28"/>
          <w:szCs w:val="28"/>
        </w:rPr>
        <w:t>ВИРІШИЛА:</w:t>
      </w:r>
    </w:p>
    <w:p w:rsidR="00961B51" w:rsidRPr="00961B51" w:rsidRDefault="00961B51" w:rsidP="00961B51">
      <w:pPr>
        <w:jc w:val="center"/>
        <w:rPr>
          <w:sz w:val="28"/>
          <w:szCs w:val="28"/>
        </w:rPr>
      </w:pPr>
      <w:bookmarkStart w:id="1" w:name="_GoBack"/>
      <w:bookmarkEnd w:id="1"/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>1. Внести зміни до доходів міського бюджету м.Винники на 2020 рік/додаток№1/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>2. Внести зміни до розподілу видатків міського бюджету м.Винники на 2020 рік/додаток№2/</w:t>
      </w: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  3 .Внести зміни до розподілу витрат місцевого бюджету на реалізацію місцевих    (регіональних) програм до бюджету м.Винники на  2020 рік /додаток №3/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   4. 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/додаток№4/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   5. Внести зміни до фінансування міського бюджету м.Винники на 2020 рік /додаток №5/.</w:t>
      </w: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lastRenderedPageBreak/>
        <w:t xml:space="preserve"> 6. Внести зміни до «Розподіл коштів бюджету розвитку на здійснення заходів із будівництва,  реконструкції і реставрація об’єктів виробничої, комунікаційної та соціальної інфраструктури за об’єктами у 2020 році /додаток №6/.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7. Затвердити уточнений додаток №7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8. Відділу фінансів та економіки на виконання даного рішення внести відповідні зміни у міський бюджет міста Винники  на 2020 рік 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ab/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>9. Контроль за виконанням даного рішення залишаю за собою.</w:t>
      </w: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Міський голова       </w:t>
      </w:r>
      <w:r w:rsidRPr="00961B51">
        <w:rPr>
          <w:sz w:val="28"/>
          <w:szCs w:val="28"/>
        </w:rPr>
        <w:tab/>
      </w:r>
      <w:r w:rsidRPr="00961B51">
        <w:rPr>
          <w:sz w:val="28"/>
          <w:szCs w:val="28"/>
        </w:rPr>
        <w:tab/>
      </w:r>
      <w:r w:rsidRPr="00961B51">
        <w:rPr>
          <w:sz w:val="28"/>
          <w:szCs w:val="28"/>
        </w:rPr>
        <w:tab/>
        <w:t xml:space="preserve">                                                       Квурт В.Л.</w:t>
      </w:r>
    </w:p>
    <w:p w:rsidR="00961B51" w:rsidRPr="00961B51" w:rsidRDefault="00961B51" w:rsidP="00961B51">
      <w:pPr>
        <w:rPr>
          <w:sz w:val="28"/>
          <w:szCs w:val="28"/>
        </w:rPr>
      </w:pPr>
      <w:r w:rsidRPr="00961B51">
        <w:rPr>
          <w:sz w:val="28"/>
          <w:szCs w:val="28"/>
        </w:rPr>
        <w:t xml:space="preserve">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516" w:rsidRDefault="00987516">
      <w:r>
        <w:separator/>
      </w:r>
    </w:p>
  </w:endnote>
  <w:endnote w:type="continuationSeparator" w:id="0">
    <w:p w:rsidR="00987516" w:rsidRDefault="00987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516" w:rsidRDefault="00987516">
      <w:r>
        <w:separator/>
      </w:r>
    </w:p>
  </w:footnote>
  <w:footnote w:type="continuationSeparator" w:id="0">
    <w:p w:rsidR="00987516" w:rsidRDefault="009875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B51"/>
    <w:rsid w:val="0098751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53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D5723-51CD-4B59-AC5C-E42BEA76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1556</Words>
  <Characters>888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2023-07-24T12:50:00Z</dcterms:modified>
</cp:coreProperties>
</file>