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2715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F701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проекту землеустрою  щодо відведення земельної ділянки гр.Замогильному Ю.І.  в оренду для обслуговування споруди магазину  на вул.Галицькій,47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F7013" w:rsidRPr="004F7013" w:rsidRDefault="004F7013" w:rsidP="004F7013">
      <w:pPr>
        <w:ind w:firstLine="720"/>
        <w:rPr>
          <w:sz w:val="28"/>
          <w:szCs w:val="28"/>
        </w:rPr>
      </w:pPr>
      <w:r w:rsidRPr="004F7013">
        <w:rPr>
          <w:sz w:val="28"/>
          <w:szCs w:val="28"/>
        </w:rPr>
        <w:t xml:space="preserve">Розглянувши заяву (клопотання) гр.Замогильного Ю.І., графічний матеріал на якому зазначено бажане місце розташування, керуючись Конституцією України, ст.12, 93, 123, 124 Земельного кодексу України, Законом України "Про місцеве самоврядування в Україні", Винниківська міська рада </w:t>
      </w:r>
    </w:p>
    <w:p w:rsidR="004F7013" w:rsidRPr="004F7013" w:rsidRDefault="004F7013" w:rsidP="004F7013">
      <w:pPr>
        <w:rPr>
          <w:sz w:val="28"/>
          <w:szCs w:val="28"/>
        </w:rPr>
      </w:pPr>
    </w:p>
    <w:p w:rsidR="004F7013" w:rsidRPr="004F7013" w:rsidRDefault="004F7013" w:rsidP="004F7013">
      <w:pPr>
        <w:jc w:val="center"/>
        <w:rPr>
          <w:sz w:val="28"/>
          <w:szCs w:val="28"/>
        </w:rPr>
      </w:pPr>
      <w:r w:rsidRPr="004F7013">
        <w:rPr>
          <w:sz w:val="28"/>
          <w:szCs w:val="28"/>
        </w:rPr>
        <w:t>ВИРІШИЛА:</w:t>
      </w:r>
    </w:p>
    <w:p w:rsidR="004F7013" w:rsidRPr="004F7013" w:rsidRDefault="004F7013" w:rsidP="004F7013">
      <w:pPr>
        <w:rPr>
          <w:sz w:val="28"/>
          <w:szCs w:val="28"/>
        </w:rPr>
      </w:pPr>
    </w:p>
    <w:p w:rsidR="004F7013" w:rsidRPr="004F7013" w:rsidRDefault="004F7013" w:rsidP="004F7013">
      <w:pPr>
        <w:rPr>
          <w:sz w:val="28"/>
          <w:szCs w:val="28"/>
        </w:rPr>
      </w:pPr>
      <w:r w:rsidRPr="004F7013">
        <w:rPr>
          <w:sz w:val="28"/>
          <w:szCs w:val="28"/>
        </w:rPr>
        <w:t>1.</w:t>
      </w:r>
      <w:r w:rsidRPr="004F7013">
        <w:rPr>
          <w:sz w:val="28"/>
          <w:szCs w:val="28"/>
        </w:rPr>
        <w:tab/>
        <w:t>Надати гр.Замогильному Юрію Івановичу дозвіл на виготовлення проекту землеустрою щодо відведення земельної ділянки орієнтованою площею 0,0645га              (в тому числі площею 0,0107га в межах червоних ліній вулиці) в оренду для обслуговування споруди магазину на вул.Галицькій,47 у м.Винники за рахунок земель, що не надані у власність або користування, з подальшим переведенням їх до земель житлової та громадської забудови (графічний додаток №1).</w:t>
      </w:r>
    </w:p>
    <w:p w:rsidR="004F7013" w:rsidRPr="004F7013" w:rsidRDefault="004F7013" w:rsidP="004F7013">
      <w:pPr>
        <w:rPr>
          <w:sz w:val="28"/>
          <w:szCs w:val="28"/>
        </w:rPr>
      </w:pPr>
      <w:r w:rsidRPr="004F7013">
        <w:rPr>
          <w:sz w:val="28"/>
          <w:szCs w:val="28"/>
        </w:rPr>
        <w:t>2.</w:t>
      </w:r>
      <w:r w:rsidRPr="004F7013">
        <w:rPr>
          <w:sz w:val="28"/>
          <w:szCs w:val="28"/>
        </w:rPr>
        <w:tab/>
        <w:t xml:space="preserve"> Гр.Замогильному Ю.І.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F7013" w:rsidRPr="004F7013" w:rsidRDefault="004F7013" w:rsidP="004F7013">
      <w:pPr>
        <w:rPr>
          <w:sz w:val="28"/>
          <w:szCs w:val="28"/>
        </w:rPr>
      </w:pPr>
      <w:r w:rsidRPr="004F7013">
        <w:rPr>
          <w:sz w:val="28"/>
          <w:szCs w:val="28"/>
        </w:rPr>
        <w:t>3.</w:t>
      </w:r>
      <w:r w:rsidRPr="004F7013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4F7013" w:rsidRPr="004F7013" w:rsidRDefault="004F7013" w:rsidP="004F7013">
      <w:pPr>
        <w:rPr>
          <w:sz w:val="28"/>
          <w:szCs w:val="28"/>
        </w:rPr>
      </w:pPr>
    </w:p>
    <w:p w:rsidR="004F7013" w:rsidRPr="004F7013" w:rsidRDefault="004F7013" w:rsidP="004F7013">
      <w:pPr>
        <w:rPr>
          <w:sz w:val="28"/>
          <w:szCs w:val="28"/>
        </w:rPr>
      </w:pPr>
    </w:p>
    <w:p w:rsidR="004F7013" w:rsidRPr="004F7013" w:rsidRDefault="004F7013" w:rsidP="004F7013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4F7013" w:rsidP="004F7013">
      <w:pPr>
        <w:rPr>
          <w:sz w:val="28"/>
          <w:szCs w:val="28"/>
        </w:rPr>
      </w:pPr>
      <w:r w:rsidRPr="004F7013">
        <w:rPr>
          <w:sz w:val="28"/>
          <w:szCs w:val="28"/>
        </w:rPr>
        <w:t>Міський голова</w:t>
      </w:r>
      <w:r w:rsidRPr="004F7013">
        <w:rPr>
          <w:sz w:val="28"/>
          <w:szCs w:val="28"/>
        </w:rPr>
        <w:tab/>
      </w:r>
      <w:r w:rsidRPr="004F7013">
        <w:rPr>
          <w:sz w:val="28"/>
          <w:szCs w:val="28"/>
        </w:rPr>
        <w:tab/>
      </w:r>
      <w:r w:rsidRPr="004F7013">
        <w:rPr>
          <w:sz w:val="28"/>
          <w:szCs w:val="28"/>
        </w:rPr>
        <w:tab/>
      </w:r>
      <w:r w:rsidRPr="004F7013">
        <w:rPr>
          <w:sz w:val="28"/>
          <w:szCs w:val="28"/>
        </w:rPr>
        <w:tab/>
      </w:r>
      <w:r w:rsidRPr="004F7013">
        <w:rPr>
          <w:sz w:val="28"/>
          <w:szCs w:val="28"/>
        </w:rPr>
        <w:tab/>
      </w:r>
      <w:r w:rsidRPr="004F7013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04AF" w:rsidRDefault="004C04AF">
      <w:r>
        <w:separator/>
      </w:r>
    </w:p>
  </w:endnote>
  <w:endnote w:type="continuationSeparator" w:id="0">
    <w:p w:rsidR="004C04AF" w:rsidRDefault="004C0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04AF" w:rsidRDefault="004C04AF">
      <w:r>
        <w:separator/>
      </w:r>
    </w:p>
  </w:footnote>
  <w:footnote w:type="continuationSeparator" w:id="0">
    <w:p w:rsidR="004C04AF" w:rsidRDefault="004C04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04AF"/>
    <w:rsid w:val="004D7659"/>
    <w:rsid w:val="004F7013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50134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635C30-FC60-4CC6-8854-530DFBEFB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1028</Words>
  <Characters>587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2023-07-26T12:55:00Z</dcterms:modified>
</cp:coreProperties>
</file>