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2728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C1B5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назви вулиці Затишна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C1B5E" w:rsidRPr="00DC1B5E" w:rsidRDefault="00DC1B5E" w:rsidP="00DC1B5E">
      <w:pPr>
        <w:ind w:firstLine="720"/>
        <w:rPr>
          <w:sz w:val="28"/>
          <w:szCs w:val="28"/>
        </w:rPr>
      </w:pPr>
      <w:r w:rsidRPr="00DC1B5E">
        <w:rPr>
          <w:sz w:val="28"/>
          <w:szCs w:val="28"/>
        </w:rPr>
        <w:t>З метою внесення коректив у географічне орієнтування у місті Винники та полегшення логістичного орієнтування жителів новозбудованих районів міста Винники, керуючись ст. 37 Закону України «Про місцеве самоврядування в Україні», Винниківська міська рада</w:t>
      </w:r>
    </w:p>
    <w:p w:rsidR="00DC1B5E" w:rsidRPr="00DC1B5E" w:rsidRDefault="00DC1B5E" w:rsidP="00DC1B5E">
      <w:pPr>
        <w:rPr>
          <w:sz w:val="28"/>
          <w:szCs w:val="28"/>
        </w:rPr>
      </w:pPr>
    </w:p>
    <w:p w:rsidR="00DC1B5E" w:rsidRPr="00DC1B5E" w:rsidRDefault="00DC1B5E" w:rsidP="00DC1B5E">
      <w:pPr>
        <w:jc w:val="center"/>
        <w:rPr>
          <w:sz w:val="28"/>
          <w:szCs w:val="28"/>
        </w:rPr>
      </w:pPr>
      <w:r w:rsidRPr="00DC1B5E">
        <w:rPr>
          <w:sz w:val="28"/>
          <w:szCs w:val="28"/>
        </w:rPr>
        <w:t>вирішила:</w:t>
      </w:r>
    </w:p>
    <w:p w:rsidR="00DC1B5E" w:rsidRPr="00DC1B5E" w:rsidRDefault="00DC1B5E" w:rsidP="00DC1B5E">
      <w:pPr>
        <w:rPr>
          <w:sz w:val="28"/>
          <w:szCs w:val="28"/>
        </w:rPr>
      </w:pPr>
    </w:p>
    <w:p w:rsidR="00DC1B5E" w:rsidRPr="00DC1B5E" w:rsidRDefault="00DC1B5E" w:rsidP="00DC1B5E">
      <w:pPr>
        <w:rPr>
          <w:sz w:val="28"/>
          <w:szCs w:val="28"/>
        </w:rPr>
      </w:pPr>
      <w:r w:rsidRPr="00DC1B5E">
        <w:rPr>
          <w:sz w:val="28"/>
          <w:szCs w:val="28"/>
        </w:rPr>
        <w:t xml:space="preserve">1. Присвоїти назву вулиця Затишна, </w:t>
      </w:r>
      <w:r>
        <w:rPr>
          <w:sz w:val="28"/>
          <w:szCs w:val="28"/>
        </w:rPr>
        <w:t>яка бере початок від вулиці Бу</w:t>
      </w:r>
      <w:r w:rsidRPr="00DC1B5E">
        <w:rPr>
          <w:sz w:val="28"/>
          <w:szCs w:val="28"/>
        </w:rPr>
        <w:t>кова і проходит</w:t>
      </w:r>
      <w:r>
        <w:rPr>
          <w:sz w:val="28"/>
          <w:szCs w:val="28"/>
        </w:rPr>
        <w:t>ь перпендикулярно до вулиці Бу</w:t>
      </w:r>
      <w:bookmarkStart w:id="1" w:name="_GoBack"/>
      <w:bookmarkEnd w:id="1"/>
      <w:r w:rsidRPr="00DC1B5E">
        <w:rPr>
          <w:sz w:val="28"/>
          <w:szCs w:val="28"/>
        </w:rPr>
        <w:t xml:space="preserve">кова на Південний Захід. </w:t>
      </w:r>
    </w:p>
    <w:p w:rsidR="00DC1B5E" w:rsidRPr="00DC1B5E" w:rsidRDefault="00DC1B5E" w:rsidP="00DC1B5E">
      <w:pPr>
        <w:rPr>
          <w:sz w:val="28"/>
          <w:szCs w:val="28"/>
        </w:rPr>
      </w:pPr>
      <w:r w:rsidRPr="00DC1B5E">
        <w:rPr>
          <w:sz w:val="28"/>
          <w:szCs w:val="28"/>
        </w:rPr>
        <w:t>2. ВКП «Добробут» у місячний термін виготовити та встановити таблиці з назвою вулиці.</w:t>
      </w:r>
    </w:p>
    <w:p w:rsidR="00DC1B5E" w:rsidRPr="00DC1B5E" w:rsidRDefault="00DC1B5E" w:rsidP="00DC1B5E">
      <w:pPr>
        <w:rPr>
          <w:sz w:val="28"/>
          <w:szCs w:val="28"/>
        </w:rPr>
      </w:pPr>
      <w:r w:rsidRPr="00DC1B5E">
        <w:rPr>
          <w:sz w:val="28"/>
          <w:szCs w:val="28"/>
        </w:rPr>
        <w:t xml:space="preserve">Відповідальний: директор ВКП Добробут. </w:t>
      </w:r>
    </w:p>
    <w:p w:rsidR="00DC1B5E" w:rsidRPr="00DC1B5E" w:rsidRDefault="00DC1B5E" w:rsidP="00DC1B5E">
      <w:pPr>
        <w:rPr>
          <w:sz w:val="28"/>
          <w:szCs w:val="28"/>
        </w:rPr>
      </w:pPr>
      <w:r w:rsidRPr="00DC1B5E">
        <w:rPr>
          <w:sz w:val="28"/>
          <w:szCs w:val="28"/>
        </w:rPr>
        <w:t>3. Апарату виконавчого комітету Винниківської міської ради відповідно до розподілу обов’язків у місячний термін забезпечити внесення змін у бази даних, електронні карти міста, веб-сторінку міської ради та інші джерела інформації відповідно до цього рішення, надіславши копію даного рішення до Львівської філії державного підприємства «Національні інформаційні системи».</w:t>
      </w:r>
    </w:p>
    <w:p w:rsidR="00DC1B5E" w:rsidRPr="00DC1B5E" w:rsidRDefault="00DC1B5E" w:rsidP="00DC1B5E">
      <w:pPr>
        <w:rPr>
          <w:sz w:val="28"/>
          <w:szCs w:val="28"/>
        </w:rPr>
      </w:pPr>
      <w:r w:rsidRPr="00DC1B5E">
        <w:rPr>
          <w:sz w:val="28"/>
          <w:szCs w:val="28"/>
        </w:rPr>
        <w:t>Відповідальний: заступник міського голови з питань міжнародного партнерства та гуманітарного розвитку.</w:t>
      </w:r>
    </w:p>
    <w:p w:rsidR="00DC1B5E" w:rsidRPr="00DC1B5E" w:rsidRDefault="00DC1B5E" w:rsidP="00DC1B5E">
      <w:pPr>
        <w:rPr>
          <w:sz w:val="28"/>
          <w:szCs w:val="28"/>
        </w:rPr>
      </w:pPr>
      <w:r w:rsidRPr="00DC1B5E">
        <w:rPr>
          <w:sz w:val="28"/>
          <w:szCs w:val="28"/>
        </w:rPr>
        <w:t>4. Контроль за виконанням рішення покласти на секретаря ради.</w:t>
      </w:r>
    </w:p>
    <w:p w:rsidR="00DC1B5E" w:rsidRPr="00DC1B5E" w:rsidRDefault="00DC1B5E" w:rsidP="00DC1B5E">
      <w:pPr>
        <w:rPr>
          <w:sz w:val="28"/>
          <w:szCs w:val="28"/>
        </w:rPr>
      </w:pPr>
    </w:p>
    <w:p w:rsidR="00DC1B5E" w:rsidRPr="00DC1B5E" w:rsidRDefault="00DC1B5E" w:rsidP="00DC1B5E">
      <w:pPr>
        <w:rPr>
          <w:sz w:val="28"/>
          <w:szCs w:val="28"/>
        </w:rPr>
      </w:pPr>
    </w:p>
    <w:p w:rsidR="00DC1B5E" w:rsidRPr="00DC1B5E" w:rsidRDefault="00DC1B5E" w:rsidP="00DC1B5E">
      <w:pPr>
        <w:rPr>
          <w:sz w:val="28"/>
          <w:szCs w:val="28"/>
        </w:rPr>
      </w:pPr>
    </w:p>
    <w:p w:rsidR="00DC1B5E" w:rsidRPr="00DC1B5E" w:rsidRDefault="00DC1B5E" w:rsidP="00DC1B5E">
      <w:pPr>
        <w:rPr>
          <w:sz w:val="28"/>
          <w:szCs w:val="28"/>
        </w:rPr>
      </w:pPr>
    </w:p>
    <w:p w:rsidR="00DC1B5E" w:rsidRPr="00DC1B5E" w:rsidRDefault="00DC1B5E" w:rsidP="00DC1B5E">
      <w:pPr>
        <w:rPr>
          <w:sz w:val="28"/>
          <w:szCs w:val="28"/>
        </w:rPr>
      </w:pPr>
      <w:r w:rsidRPr="00DC1B5E">
        <w:rPr>
          <w:sz w:val="28"/>
          <w:szCs w:val="28"/>
        </w:rPr>
        <w:t>Секретар Ради                                                                         Жуковський І.В.</w:t>
      </w:r>
    </w:p>
    <w:p w:rsidR="00DC1B5E" w:rsidRPr="00DC1B5E" w:rsidRDefault="00DC1B5E" w:rsidP="00DC1B5E">
      <w:pPr>
        <w:rPr>
          <w:sz w:val="28"/>
          <w:szCs w:val="28"/>
        </w:rPr>
      </w:pPr>
    </w:p>
    <w:p w:rsidR="00DC1B5E" w:rsidRPr="00DC1B5E" w:rsidRDefault="00DC1B5E" w:rsidP="00DC1B5E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D75" w:rsidRDefault="00BC5D75">
      <w:r>
        <w:separator/>
      </w:r>
    </w:p>
  </w:endnote>
  <w:endnote w:type="continuationSeparator" w:id="0">
    <w:p w:rsidR="00BC5D75" w:rsidRDefault="00BC5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D75" w:rsidRDefault="00BC5D75">
      <w:r>
        <w:separator/>
      </w:r>
    </w:p>
  </w:footnote>
  <w:footnote w:type="continuationSeparator" w:id="0">
    <w:p w:rsidR="00BC5D75" w:rsidRDefault="00BC5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C5D75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1B5E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C1328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547A9-1FE4-43B4-8640-8A7153E40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996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2023-07-28T09:05:00Z</dcterms:modified>
</cp:coreProperties>
</file>