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22653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2774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2653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гр.Гнатюк Л.Б. технічної документації   із землеустрою щодо встановлення (відновлення)  меж земельної ділянки в натурі (на місцевості) та надання  в оренду земельної ділянки на вул.Ломоносова у м.Винники.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2653A" w:rsidRPr="0022653A" w:rsidRDefault="0022653A" w:rsidP="0022653A">
      <w:pPr>
        <w:ind w:firstLine="720"/>
        <w:rPr>
          <w:sz w:val="28"/>
          <w:szCs w:val="28"/>
        </w:rPr>
      </w:pPr>
      <w:r w:rsidRPr="0022653A">
        <w:rPr>
          <w:sz w:val="28"/>
          <w:szCs w:val="28"/>
        </w:rPr>
        <w:t xml:space="preserve">Розглянувши заяву гр.Гнатюк Л.Б., технічну документацію із землеустрою щодо встановлення (відновлення) меж земельної ділянки в натурі (на місцевості), враховуючи рішення 21-ї сесії Винниківської міської ради від 02.07.2020р. №2621, Керуючись Законом України «Про місцеве самоврядування в Україні», Законом України «Про оренду землі», ст.12, 40, 93, 123, 124 Земельного кодексу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Винниківської міської ради №1495 від 27.09.2018р., Винниківська міська рада </w:t>
      </w:r>
    </w:p>
    <w:p w:rsidR="0022653A" w:rsidRPr="0022653A" w:rsidRDefault="0022653A" w:rsidP="0022653A">
      <w:pPr>
        <w:rPr>
          <w:sz w:val="28"/>
          <w:szCs w:val="28"/>
        </w:rPr>
      </w:pPr>
    </w:p>
    <w:p w:rsidR="0022653A" w:rsidRPr="0022653A" w:rsidRDefault="0022653A" w:rsidP="0022653A">
      <w:pPr>
        <w:rPr>
          <w:sz w:val="28"/>
          <w:szCs w:val="28"/>
        </w:rPr>
      </w:pPr>
    </w:p>
    <w:p w:rsidR="0022653A" w:rsidRPr="0022653A" w:rsidRDefault="0022653A" w:rsidP="0022653A">
      <w:pPr>
        <w:jc w:val="center"/>
        <w:rPr>
          <w:sz w:val="28"/>
          <w:szCs w:val="28"/>
        </w:rPr>
      </w:pPr>
      <w:r w:rsidRPr="0022653A">
        <w:rPr>
          <w:sz w:val="28"/>
          <w:szCs w:val="28"/>
        </w:rPr>
        <w:t>В И Р І Ш И Л А :</w:t>
      </w:r>
    </w:p>
    <w:p w:rsidR="0022653A" w:rsidRPr="0022653A" w:rsidRDefault="0022653A" w:rsidP="0022653A">
      <w:pPr>
        <w:rPr>
          <w:sz w:val="28"/>
          <w:szCs w:val="28"/>
        </w:rPr>
      </w:pPr>
    </w:p>
    <w:p w:rsidR="0022653A" w:rsidRPr="0022653A" w:rsidRDefault="0022653A" w:rsidP="0022653A">
      <w:pPr>
        <w:rPr>
          <w:sz w:val="28"/>
          <w:szCs w:val="28"/>
        </w:rPr>
      </w:pPr>
      <w:r w:rsidRPr="0022653A">
        <w:rPr>
          <w:sz w:val="28"/>
          <w:szCs w:val="28"/>
        </w:rPr>
        <w:t xml:space="preserve">1. Затвердити гр.Гнатюк Любові Богданівні технічну документацію із землеустрою щодо встановлення (відновлення) меж земельної ділянки в натурі (на місцевості) на надати в оренду терміном на 49 (сорок дев’ять) років земельну ділянку площею 0,0732га (кадастровий номер 4610160300:07:002:0444) (в тому числі площею 0,0721га в прибережній захисній смузі річки Марунька) для будівництва та обслуговування житлового будинку, господарських будівель і споруд (код КВЦПЗ 02.01 - для будівництва та обслуговування житлового будинку, господарських будівель і споруд </w:t>
      </w:r>
      <w:r w:rsidRPr="0022653A">
        <w:rPr>
          <w:sz w:val="28"/>
          <w:szCs w:val="28"/>
        </w:rPr>
        <w:lastRenderedPageBreak/>
        <w:t xml:space="preserve">(присадибна ділянка) на вул.Ломоносова у м.Винники за рахунок земель житлової та громадської забудови. </w:t>
      </w:r>
    </w:p>
    <w:p w:rsidR="0022653A" w:rsidRPr="0022653A" w:rsidRDefault="0022653A" w:rsidP="0022653A">
      <w:pPr>
        <w:rPr>
          <w:sz w:val="28"/>
          <w:szCs w:val="28"/>
        </w:rPr>
      </w:pPr>
      <w:r w:rsidRPr="0022653A">
        <w:rPr>
          <w:sz w:val="28"/>
          <w:szCs w:val="28"/>
        </w:rPr>
        <w:t xml:space="preserve"> 2. Гр.Гнатюк Л.Б.:</w:t>
      </w:r>
    </w:p>
    <w:p w:rsidR="0022653A" w:rsidRPr="0022653A" w:rsidRDefault="0022653A" w:rsidP="0022653A">
      <w:pPr>
        <w:rPr>
          <w:sz w:val="28"/>
          <w:szCs w:val="28"/>
        </w:rPr>
      </w:pPr>
      <w:r w:rsidRPr="0022653A">
        <w:rPr>
          <w:sz w:val="28"/>
          <w:szCs w:val="28"/>
        </w:rPr>
        <w:t xml:space="preserve"> 2.1 Через спеціалізовану землевпорядну організацію встановити межі земельної ділянки в натурі (на місцевості).</w:t>
      </w:r>
    </w:p>
    <w:p w:rsidR="0022653A" w:rsidRPr="0022653A" w:rsidRDefault="0022653A" w:rsidP="0022653A">
      <w:pPr>
        <w:rPr>
          <w:sz w:val="28"/>
          <w:szCs w:val="28"/>
        </w:rPr>
      </w:pPr>
      <w:r w:rsidRPr="0022653A">
        <w:rPr>
          <w:sz w:val="28"/>
          <w:szCs w:val="28"/>
        </w:rPr>
        <w:t xml:space="preserve"> 2.2 У тримісячний термін укласти з Винниківською міською радою Договір оренди землі та зареєструвати його відповідно до Закону України «Про державну реєстрацію речових прав на нерухоме майно та їх обтяжень».</w:t>
      </w:r>
    </w:p>
    <w:p w:rsidR="0022653A" w:rsidRPr="0022653A" w:rsidRDefault="0022653A" w:rsidP="0022653A">
      <w:pPr>
        <w:rPr>
          <w:sz w:val="28"/>
          <w:szCs w:val="28"/>
        </w:rPr>
      </w:pPr>
      <w:r w:rsidRPr="0022653A">
        <w:rPr>
          <w:sz w:val="28"/>
          <w:szCs w:val="28"/>
        </w:rPr>
        <w:t xml:space="preserve"> 2.3. Договір про відшкодування недоотриманих коштів за користування земельною ділянкою.</w:t>
      </w:r>
    </w:p>
    <w:p w:rsidR="0022653A" w:rsidRPr="0022653A" w:rsidRDefault="0022653A" w:rsidP="0022653A">
      <w:pPr>
        <w:rPr>
          <w:sz w:val="28"/>
          <w:szCs w:val="28"/>
        </w:rPr>
      </w:pPr>
      <w:r w:rsidRPr="0022653A">
        <w:rPr>
          <w:sz w:val="28"/>
          <w:szCs w:val="28"/>
        </w:rPr>
        <w:t xml:space="preserve"> 2.4.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22653A" w:rsidRPr="0022653A" w:rsidRDefault="0022653A" w:rsidP="0022653A">
      <w:pPr>
        <w:rPr>
          <w:sz w:val="28"/>
          <w:szCs w:val="28"/>
        </w:rPr>
      </w:pPr>
      <w:r w:rsidRPr="0022653A">
        <w:rPr>
          <w:sz w:val="28"/>
          <w:szCs w:val="28"/>
        </w:rPr>
        <w:t xml:space="preserve"> 3. Рішення надіслати в Личаківську об'єднану податкову інспекцію Головного управління ДФС у Львівській області.</w:t>
      </w:r>
    </w:p>
    <w:p w:rsidR="0022653A" w:rsidRPr="0022653A" w:rsidRDefault="0022653A" w:rsidP="0022653A">
      <w:pPr>
        <w:rPr>
          <w:sz w:val="28"/>
          <w:szCs w:val="28"/>
        </w:rPr>
      </w:pPr>
    </w:p>
    <w:p w:rsidR="00213958" w:rsidRPr="006F2805" w:rsidRDefault="0022653A" w:rsidP="00471A72">
      <w:pPr>
        <w:rPr>
          <w:sz w:val="28"/>
          <w:szCs w:val="28"/>
        </w:rPr>
      </w:pPr>
      <w:r>
        <w:rPr>
          <w:sz w:val="28"/>
          <w:szCs w:val="28"/>
        </w:rPr>
        <w:t>Секретар ради                                                                               І. Ж</w:t>
      </w:r>
      <w:bookmarkStart w:id="1" w:name="_GoBack"/>
      <w:bookmarkEnd w:id="1"/>
      <w:r>
        <w:rPr>
          <w:sz w:val="28"/>
          <w:szCs w:val="28"/>
        </w:rPr>
        <w:t>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9FB" w:rsidRDefault="00E959FB">
      <w:r>
        <w:separator/>
      </w:r>
    </w:p>
  </w:endnote>
  <w:endnote w:type="continuationSeparator" w:id="0">
    <w:p w:rsidR="00E959FB" w:rsidRDefault="00E95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9FB" w:rsidRDefault="00E959FB">
      <w:r>
        <w:separator/>
      </w:r>
    </w:p>
  </w:footnote>
  <w:footnote w:type="continuationSeparator" w:id="0">
    <w:p w:rsidR="00E959FB" w:rsidRDefault="00E959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2653A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959F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4B684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D4BC7-7535-41D8-B70C-2CD2709C1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1763</Words>
  <Characters>1005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2023-08-03T12:53:00Z</dcterms:modified>
</cp:coreProperties>
</file>