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03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гр.Кушнірику Н.О.   для індивідуального садівництва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0319" w:rsidRDefault="00DC0319" w:rsidP="00DC0319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гр.Кушнірика Н.О.,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DC0319" w:rsidRDefault="00DC0319" w:rsidP="00DC0319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DC0319" w:rsidRDefault="00DC0319" w:rsidP="00DC0319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DC0319" w:rsidRDefault="00DC0319" w:rsidP="00DC0319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DC0319" w:rsidRDefault="00DC0319" w:rsidP="00DC031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гр.Кушнірику Назару Олеговичу орієнтовною площею 0,1058 га для індивідуального садівництва по вул.Кільцевій у м.Винники (графічний додаток №1).</w:t>
      </w:r>
    </w:p>
    <w:p w:rsidR="00DC0319" w:rsidRDefault="00DC0319" w:rsidP="00DC031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Гр.Кушнірику Назару Олеговичу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C0319" w:rsidRDefault="00DC0319" w:rsidP="00DC031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C0319" w:rsidRDefault="00DC0319" w:rsidP="00DC0319">
      <w:pPr>
        <w:spacing w:line="276" w:lineRule="auto"/>
        <w:ind w:left="567" w:right="142"/>
        <w:rPr>
          <w:color w:val="000000"/>
          <w:szCs w:val="24"/>
        </w:rPr>
      </w:pPr>
    </w:p>
    <w:p w:rsidR="00DC0319" w:rsidRDefault="00DC0319" w:rsidP="00DC0319">
      <w:pPr>
        <w:spacing w:line="276" w:lineRule="auto"/>
        <w:ind w:left="567" w:right="142"/>
        <w:rPr>
          <w:szCs w:val="24"/>
        </w:rPr>
      </w:pPr>
    </w:p>
    <w:p w:rsidR="00DC0319" w:rsidRDefault="00DC0319" w:rsidP="00DC0319">
      <w:pPr>
        <w:spacing w:line="276" w:lineRule="auto"/>
        <w:ind w:left="567" w:right="142"/>
        <w:rPr>
          <w:szCs w:val="24"/>
        </w:rPr>
      </w:pPr>
    </w:p>
    <w:p w:rsidR="00DC0319" w:rsidRDefault="00DC0319" w:rsidP="00DC0319">
      <w:pPr>
        <w:spacing w:line="276" w:lineRule="auto"/>
        <w:ind w:left="567" w:right="142"/>
        <w:rPr>
          <w:szCs w:val="24"/>
        </w:rPr>
      </w:pPr>
    </w:p>
    <w:p w:rsidR="00DC0319" w:rsidRDefault="00DC0319" w:rsidP="00DC0319">
      <w:pPr>
        <w:spacing w:line="276" w:lineRule="auto"/>
        <w:ind w:left="567" w:right="142"/>
        <w:rPr>
          <w:szCs w:val="24"/>
        </w:rPr>
      </w:pPr>
    </w:p>
    <w:p w:rsidR="00DC0319" w:rsidRDefault="00DC0319" w:rsidP="00DC031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1AC" w:rsidRDefault="004F11AC">
      <w:r>
        <w:separator/>
      </w:r>
    </w:p>
  </w:endnote>
  <w:endnote w:type="continuationSeparator" w:id="0">
    <w:p w:rsidR="004F11AC" w:rsidRDefault="004F1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1AC" w:rsidRDefault="004F11AC">
      <w:r>
        <w:separator/>
      </w:r>
    </w:p>
  </w:footnote>
  <w:footnote w:type="continuationSeparator" w:id="0">
    <w:p w:rsidR="004F11AC" w:rsidRDefault="004F1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11A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031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BD66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F2846-8240-48DF-AFD4-5A8CED23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2023-08-22T09:18:00Z</dcterms:modified>
</cp:coreProperties>
</file>