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78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гр.Романів О.В. для ведення садівництва  по вул.Лесі Українки, 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578FC" w:rsidRDefault="008578FC" w:rsidP="008578FC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гр.Романів О.В.,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8578FC" w:rsidRDefault="008578FC" w:rsidP="008578FC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8578FC" w:rsidRDefault="008578FC" w:rsidP="008578FC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8578FC" w:rsidRDefault="008578FC" w:rsidP="008578FC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8578FC" w:rsidRDefault="008578FC" w:rsidP="008578F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гр.Романів Оксані Василівні орієнтовною площею 0,0032 га для ведення садівництва по вул.Лесі України, 1а у м.Винники (графічний додаток №1).</w:t>
      </w:r>
    </w:p>
    <w:p w:rsidR="008578FC" w:rsidRDefault="008578FC" w:rsidP="008578F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Гр.Романів Оксані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578FC" w:rsidRDefault="008578FC" w:rsidP="008578F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578FC" w:rsidRDefault="008578FC" w:rsidP="008578FC">
      <w:pPr>
        <w:spacing w:line="276" w:lineRule="auto"/>
        <w:ind w:left="567" w:right="142"/>
        <w:rPr>
          <w:color w:val="000000"/>
          <w:szCs w:val="24"/>
        </w:rPr>
      </w:pPr>
    </w:p>
    <w:p w:rsidR="008578FC" w:rsidRDefault="008578FC" w:rsidP="008578FC">
      <w:pPr>
        <w:spacing w:line="276" w:lineRule="auto"/>
        <w:ind w:left="567" w:right="142"/>
        <w:rPr>
          <w:szCs w:val="24"/>
        </w:rPr>
      </w:pPr>
    </w:p>
    <w:p w:rsidR="008578FC" w:rsidRDefault="008578FC" w:rsidP="008578FC">
      <w:pPr>
        <w:spacing w:line="276" w:lineRule="auto"/>
        <w:ind w:left="567" w:right="142"/>
        <w:rPr>
          <w:szCs w:val="24"/>
        </w:rPr>
      </w:pPr>
    </w:p>
    <w:p w:rsidR="008578FC" w:rsidRDefault="008578FC" w:rsidP="008578FC">
      <w:pPr>
        <w:spacing w:line="276" w:lineRule="auto"/>
        <w:ind w:left="567" w:right="142"/>
        <w:rPr>
          <w:szCs w:val="24"/>
        </w:rPr>
      </w:pPr>
    </w:p>
    <w:p w:rsidR="008578FC" w:rsidRDefault="008578FC" w:rsidP="008578FC">
      <w:pPr>
        <w:spacing w:line="276" w:lineRule="auto"/>
        <w:ind w:left="567" w:right="142"/>
        <w:rPr>
          <w:szCs w:val="24"/>
        </w:rPr>
      </w:pPr>
    </w:p>
    <w:p w:rsidR="008578FC" w:rsidRDefault="008578FC" w:rsidP="008578F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4F3" w:rsidRDefault="00CA54F3">
      <w:r>
        <w:separator/>
      </w:r>
    </w:p>
  </w:endnote>
  <w:endnote w:type="continuationSeparator" w:id="0">
    <w:p w:rsidR="00CA54F3" w:rsidRDefault="00C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4F3" w:rsidRDefault="00CA54F3">
      <w:r>
        <w:separator/>
      </w:r>
    </w:p>
  </w:footnote>
  <w:footnote w:type="continuationSeparator" w:id="0">
    <w:p w:rsidR="00CA54F3" w:rsidRDefault="00CA5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8FC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4F3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0784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2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73A0D-1110-461C-91BF-B9B2148E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2023-08-22T09:21:00Z</dcterms:modified>
</cp:coreProperties>
</file>