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6588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гр.Коцемир О.В. для ведення садівництва  по вул.Солов'їна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65880" w:rsidRDefault="00465880" w:rsidP="00465880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гр.Коцемир О.В.,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465880" w:rsidRDefault="00465880" w:rsidP="00465880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465880" w:rsidRDefault="00465880" w:rsidP="00465880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465880" w:rsidRDefault="00465880" w:rsidP="00465880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465880" w:rsidRDefault="00465880" w:rsidP="0046588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гр.Коцемир Олександрові Вікторовичу орієнтовною площею 0,1000 га для індивідуального садівництва по вул.Солов</w:t>
      </w:r>
      <w:r>
        <w:rPr>
          <w:rFonts w:ascii="Calibri" w:hAnsi="Calibri" w:cs="Calibri"/>
          <w:color w:val="000000"/>
          <w:szCs w:val="24"/>
        </w:rPr>
        <w:t>'</w:t>
      </w:r>
      <w:r>
        <w:rPr>
          <w:color w:val="000000"/>
          <w:szCs w:val="24"/>
        </w:rPr>
        <w:t>їна у м.Винники (графічний додаток №1).</w:t>
      </w:r>
    </w:p>
    <w:p w:rsidR="00465880" w:rsidRDefault="00465880" w:rsidP="0046588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Гр.Коцемир Олександрові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65880" w:rsidRDefault="00465880" w:rsidP="0046588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65880" w:rsidRDefault="00465880" w:rsidP="00465880">
      <w:pPr>
        <w:spacing w:line="276" w:lineRule="auto"/>
        <w:ind w:left="567" w:right="142"/>
        <w:rPr>
          <w:color w:val="000000"/>
          <w:szCs w:val="24"/>
        </w:rPr>
      </w:pPr>
    </w:p>
    <w:p w:rsidR="00465880" w:rsidRDefault="00465880" w:rsidP="00465880">
      <w:pPr>
        <w:spacing w:line="276" w:lineRule="auto"/>
        <w:ind w:left="567" w:right="142"/>
        <w:rPr>
          <w:szCs w:val="24"/>
        </w:rPr>
      </w:pPr>
    </w:p>
    <w:p w:rsidR="00465880" w:rsidRDefault="00465880" w:rsidP="00465880">
      <w:pPr>
        <w:spacing w:line="276" w:lineRule="auto"/>
        <w:ind w:left="567" w:right="142"/>
        <w:rPr>
          <w:szCs w:val="24"/>
        </w:rPr>
      </w:pPr>
    </w:p>
    <w:p w:rsidR="00465880" w:rsidRDefault="00465880" w:rsidP="00465880">
      <w:pPr>
        <w:spacing w:line="276" w:lineRule="auto"/>
        <w:ind w:left="567" w:right="142"/>
        <w:rPr>
          <w:szCs w:val="24"/>
        </w:rPr>
      </w:pPr>
    </w:p>
    <w:p w:rsidR="00465880" w:rsidRDefault="00465880" w:rsidP="00465880">
      <w:pPr>
        <w:spacing w:line="276" w:lineRule="auto"/>
        <w:ind w:left="567" w:right="142"/>
        <w:rPr>
          <w:szCs w:val="24"/>
        </w:rPr>
      </w:pPr>
    </w:p>
    <w:p w:rsidR="00465880" w:rsidRDefault="00465880" w:rsidP="0046588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257" w:rsidRDefault="00F62257">
      <w:r>
        <w:separator/>
      </w:r>
    </w:p>
  </w:endnote>
  <w:endnote w:type="continuationSeparator" w:id="0">
    <w:p w:rsidR="00F62257" w:rsidRDefault="00F62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257" w:rsidRDefault="00F62257">
      <w:r>
        <w:separator/>
      </w:r>
    </w:p>
  </w:footnote>
  <w:footnote w:type="continuationSeparator" w:id="0">
    <w:p w:rsidR="00F62257" w:rsidRDefault="00F622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880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257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AAF5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7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5F2E9-83BE-48E1-930F-1C2E27F1E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2023-08-22T09:26:00Z</dcterms:modified>
</cp:coreProperties>
</file>