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E74B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гр.Кіт М.А. для ведення садівництва 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E74B2" w:rsidRDefault="009E74B2" w:rsidP="009E74B2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(клопотання) гр.Кіт М.А.,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9E74B2" w:rsidRDefault="009E74B2" w:rsidP="009E74B2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9E74B2" w:rsidRDefault="009E74B2" w:rsidP="009E74B2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9E74B2" w:rsidRDefault="009E74B2" w:rsidP="009E74B2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9E74B2" w:rsidRDefault="009E74B2" w:rsidP="009E74B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гр.Кіт Марті Андріївні орієнтовною площею 0,1000 га для індивідуального садівництва по вул.Кільцева у м.Винники (графічний додаток №1).</w:t>
      </w:r>
    </w:p>
    <w:p w:rsidR="009E74B2" w:rsidRDefault="009E74B2" w:rsidP="009E74B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Гр.Кіт Марті Андріївні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E74B2" w:rsidRDefault="009E74B2" w:rsidP="009E74B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E74B2" w:rsidRDefault="009E74B2" w:rsidP="009E74B2">
      <w:pPr>
        <w:spacing w:line="276" w:lineRule="auto"/>
        <w:ind w:left="567" w:right="142"/>
        <w:rPr>
          <w:color w:val="000000"/>
          <w:szCs w:val="24"/>
        </w:rPr>
      </w:pPr>
    </w:p>
    <w:p w:rsidR="009E74B2" w:rsidRDefault="009E74B2" w:rsidP="009E74B2">
      <w:pPr>
        <w:spacing w:line="276" w:lineRule="auto"/>
        <w:ind w:left="567" w:right="142"/>
        <w:rPr>
          <w:szCs w:val="24"/>
        </w:rPr>
      </w:pPr>
    </w:p>
    <w:p w:rsidR="009E74B2" w:rsidRDefault="009E74B2" w:rsidP="009E74B2">
      <w:pPr>
        <w:spacing w:line="276" w:lineRule="auto"/>
        <w:ind w:left="567" w:right="142"/>
        <w:rPr>
          <w:szCs w:val="24"/>
        </w:rPr>
      </w:pPr>
    </w:p>
    <w:p w:rsidR="009E74B2" w:rsidRDefault="009E74B2" w:rsidP="009E74B2">
      <w:pPr>
        <w:spacing w:line="276" w:lineRule="auto"/>
        <w:ind w:left="567" w:right="142"/>
        <w:rPr>
          <w:szCs w:val="24"/>
        </w:rPr>
      </w:pPr>
    </w:p>
    <w:p w:rsidR="009E74B2" w:rsidRDefault="009E74B2" w:rsidP="009E74B2">
      <w:pPr>
        <w:spacing w:line="276" w:lineRule="auto"/>
        <w:ind w:left="567" w:right="142"/>
        <w:rPr>
          <w:szCs w:val="24"/>
        </w:rPr>
      </w:pPr>
    </w:p>
    <w:p w:rsidR="009E74B2" w:rsidRDefault="009E74B2" w:rsidP="009E74B2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4A1" w:rsidRDefault="008564A1">
      <w:r>
        <w:separator/>
      </w:r>
    </w:p>
  </w:endnote>
  <w:endnote w:type="continuationSeparator" w:id="0">
    <w:p w:rsidR="008564A1" w:rsidRDefault="0085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4A1" w:rsidRDefault="008564A1">
      <w:r>
        <w:separator/>
      </w:r>
    </w:p>
  </w:footnote>
  <w:footnote w:type="continuationSeparator" w:id="0">
    <w:p w:rsidR="008564A1" w:rsidRDefault="00856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64A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74B2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7860F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3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EF547-35A4-467E-B78D-729B533D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2023-08-22T09:34:00Z</dcterms:modified>
</cp:coreProperties>
</file>